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273" w:rsidRDefault="00A15854">
      <w:r w:rsidRPr="00E44395">
        <w:rPr>
          <w:noProof/>
        </w:rPr>
        <w:drawing>
          <wp:inline distT="0" distB="0" distL="0" distR="0" wp14:anchorId="4B890D64" wp14:editId="63D39589">
            <wp:extent cx="1130378" cy="366609"/>
            <wp:effectExtent l="0" t="0" r="0" b="0"/>
            <wp:docPr id="10" name="Picture 2" descr="C:\Users\nds\Desktop\202303 마사회\마사회로고(가로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nds\Desktop\202303 마사회\마사회로고(가로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78" cy="36660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D3B46" w:rsidRDefault="00FD3B46"/>
    <w:p w:rsidR="00FD3B46" w:rsidRDefault="00FD3B46"/>
    <w:p w:rsidR="00FD3B46" w:rsidRDefault="00FD3B46"/>
    <w:p w:rsidR="00FD3B46" w:rsidRDefault="00FD3B46"/>
    <w:p w:rsidR="00FD3B46" w:rsidRDefault="00A15854" w:rsidP="00A15854">
      <w:pPr>
        <w:jc w:val="right"/>
      </w:pPr>
      <w:r>
        <w:rPr>
          <w:rFonts w:hint="eastAsia"/>
          <w:b/>
          <w:sz w:val="36"/>
          <w:szCs w:val="36"/>
        </w:rPr>
        <w:t>한국마사회 정보시스템 통합유지관리 용역</w:t>
      </w:r>
    </w:p>
    <w:p w:rsidR="009F2C11" w:rsidRPr="000E664C" w:rsidRDefault="009F2C11" w:rsidP="009F2C11">
      <w:pPr>
        <w:pStyle w:val="33"/>
        <w:spacing w:line="0" w:lineRule="atLeast"/>
        <w:ind w:firstLine="108"/>
        <w:rPr>
          <w:rFonts w:ascii="굴림"/>
          <w:sz w:val="2"/>
          <w:szCs w:val="2"/>
        </w:rPr>
      </w:pPr>
    </w:p>
    <w:tbl>
      <w:tblPr>
        <w:tblW w:w="5000" w:type="pct"/>
        <w:tblBorders>
          <w:top w:val="single" w:sz="24" w:space="0" w:color="auto"/>
          <w:bottom w:val="single" w:sz="12" w:space="0" w:color="auto"/>
        </w:tblBorders>
        <w:shd w:val="clear" w:color="auto" w:fill="F3F3F3"/>
        <w:tblLook w:val="01E0" w:firstRow="1" w:lastRow="1" w:firstColumn="1" w:lastColumn="1" w:noHBand="0" w:noVBand="0"/>
      </w:tblPr>
      <w:tblGrid>
        <w:gridCol w:w="9639"/>
      </w:tblGrid>
      <w:tr w:rsidR="009F2C11" w:rsidRPr="000E664C" w:rsidTr="0039519C">
        <w:trPr>
          <w:trHeight w:val="753"/>
        </w:trPr>
        <w:tc>
          <w:tcPr>
            <w:tcW w:w="500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3F3F3"/>
            <w:tcMar>
              <w:left w:w="0" w:type="dxa"/>
              <w:right w:w="0" w:type="dxa"/>
            </w:tcMar>
            <w:vAlign w:val="center"/>
          </w:tcPr>
          <w:p w:rsidR="009F2C11" w:rsidRPr="00BF3A5E" w:rsidRDefault="0067250D" w:rsidP="00A15854">
            <w:pPr>
              <w:pStyle w:val="ad"/>
              <w:spacing w:line="240" w:lineRule="auto"/>
              <w:jc w:val="right"/>
              <w:rPr>
                <w:rFonts w:ascii="맑은 고딕" w:hAnsi="맑은 고딕"/>
                <w:color w:val="000000"/>
                <w:sz w:val="36"/>
                <w:szCs w:val="36"/>
              </w:rPr>
            </w:pPr>
            <w:r>
              <w:rPr>
                <w:rFonts w:ascii="맑은 고딕" w:hAnsi="맑은 고딕" w:hint="eastAsia"/>
                <w:sz w:val="36"/>
                <w:szCs w:val="36"/>
              </w:rPr>
              <w:t>전자입찰-사용자메뉴얼</w:t>
            </w:r>
            <w:r w:rsidR="009F2C11" w:rsidRPr="00BF3A5E">
              <w:rPr>
                <w:rFonts w:ascii="맑은 고딕" w:hAnsi="맑은 고딕" w:hint="eastAsia"/>
                <w:sz w:val="36"/>
                <w:szCs w:val="36"/>
              </w:rPr>
              <w:t xml:space="preserve"> </w:t>
            </w:r>
          </w:p>
        </w:tc>
      </w:tr>
    </w:tbl>
    <w:p w:rsidR="009F2C11" w:rsidRPr="0067250D" w:rsidRDefault="009F2C11" w:rsidP="009F2C11">
      <w:pPr>
        <w:pStyle w:val="33"/>
        <w:ind w:firstLine="110"/>
        <w:rPr>
          <w:rFonts w:ascii="굴림"/>
          <w:sz w:val="16"/>
          <w:szCs w:val="16"/>
        </w:rPr>
      </w:pPr>
    </w:p>
    <w:p w:rsidR="009F2C11" w:rsidRPr="00007B4A" w:rsidRDefault="0067250D" w:rsidP="009F2C11">
      <w:pPr>
        <w:pStyle w:val="33"/>
        <w:spacing w:line="276" w:lineRule="auto"/>
        <w:ind w:firstLine="110"/>
        <w:rPr>
          <w:rFonts w:ascii="맑은 고딕"/>
          <w:sz w:val="36"/>
          <w:szCs w:val="36"/>
        </w:rPr>
      </w:pPr>
      <w:proofErr w:type="spellStart"/>
      <w:r>
        <w:rPr>
          <w:rFonts w:ascii="맑은 고딕" w:hint="eastAsia"/>
          <w:sz w:val="36"/>
          <w:szCs w:val="36"/>
        </w:rPr>
        <w:t>온수민</w:t>
      </w:r>
      <w:proofErr w:type="spellEnd"/>
    </w:p>
    <w:p w:rsidR="009F2C11" w:rsidRPr="00007B4A" w:rsidRDefault="009F2C11" w:rsidP="009F2C11">
      <w:pPr>
        <w:pStyle w:val="33"/>
        <w:spacing w:line="276" w:lineRule="auto"/>
        <w:ind w:firstLine="110"/>
        <w:rPr>
          <w:rFonts w:ascii="맑은 고딕"/>
        </w:rPr>
      </w:pPr>
    </w:p>
    <w:p w:rsidR="009F2C11" w:rsidRPr="000E664C" w:rsidRDefault="009F2C11" w:rsidP="009F2C11">
      <w:pPr>
        <w:pStyle w:val="33"/>
        <w:spacing w:line="276" w:lineRule="auto"/>
        <w:ind w:firstLine="110"/>
        <w:rPr>
          <w:rFonts w:ascii="굴림"/>
        </w:rPr>
      </w:pPr>
      <w:bookmarkStart w:id="0" w:name="요건정의서"/>
      <w:bookmarkEnd w:id="0"/>
    </w:p>
    <w:p w:rsidR="009F2C11" w:rsidRDefault="009F2C11" w:rsidP="009A3D8F">
      <w:pPr>
        <w:ind w:firstLine="80"/>
        <w:jc w:val="right"/>
      </w:pPr>
    </w:p>
    <w:p w:rsidR="009F2C11" w:rsidRDefault="009F2C11" w:rsidP="009A3D8F">
      <w:pPr>
        <w:ind w:firstLine="80"/>
        <w:jc w:val="right"/>
      </w:pPr>
    </w:p>
    <w:p w:rsidR="009F2C11" w:rsidRDefault="009F2C11" w:rsidP="009F2C11">
      <w:pPr>
        <w:ind w:firstLine="80"/>
        <w:jc w:val="right"/>
      </w:pPr>
    </w:p>
    <w:p w:rsidR="009F2C11" w:rsidRPr="009C008B" w:rsidRDefault="009F2C11" w:rsidP="009F2C11">
      <w:pPr>
        <w:ind w:firstLine="80"/>
        <w:jc w:val="right"/>
      </w:pPr>
    </w:p>
    <w:p w:rsidR="009F2C11" w:rsidRDefault="009F2C11" w:rsidP="009F2C11">
      <w:pPr>
        <w:ind w:firstLine="80"/>
        <w:jc w:val="right"/>
      </w:pPr>
    </w:p>
    <w:p w:rsidR="009F2C11" w:rsidRDefault="009F2C11" w:rsidP="009F2C11">
      <w:pPr>
        <w:ind w:firstLine="80"/>
        <w:jc w:val="right"/>
      </w:pPr>
    </w:p>
    <w:p w:rsidR="009F2C11" w:rsidRDefault="009F2C11" w:rsidP="009F2C11">
      <w:pPr>
        <w:ind w:firstLine="80"/>
        <w:jc w:val="right"/>
      </w:pPr>
    </w:p>
    <w:p w:rsidR="009F2C11" w:rsidRDefault="009F2C11" w:rsidP="009F2C11">
      <w:pPr>
        <w:ind w:firstLine="80"/>
        <w:jc w:val="right"/>
      </w:pPr>
    </w:p>
    <w:p w:rsidR="009F2C11" w:rsidRDefault="009F2C11" w:rsidP="009F2C11">
      <w:pPr>
        <w:ind w:firstLine="80"/>
        <w:jc w:val="right"/>
      </w:pPr>
    </w:p>
    <w:p w:rsidR="009C008B" w:rsidRPr="00640953" w:rsidRDefault="009C008B" w:rsidP="009F2C11">
      <w:pPr>
        <w:ind w:firstLine="80"/>
        <w:jc w:val="right"/>
      </w:pPr>
    </w:p>
    <w:p w:rsidR="009F2C11" w:rsidRPr="00640953" w:rsidRDefault="009F2C11" w:rsidP="009F2C11">
      <w:pPr>
        <w:ind w:firstLine="80"/>
        <w:jc w:val="right"/>
      </w:pPr>
    </w:p>
    <w:p w:rsidR="004F6D14" w:rsidRDefault="004F6D14" w:rsidP="009F2C11">
      <w:pPr>
        <w:ind w:firstLine="80"/>
        <w:jc w:val="right"/>
        <w:rPr>
          <w:rFonts w:ascii="HY견고딕" w:eastAsia="HY견고딕"/>
          <w:sz w:val="36"/>
          <w:szCs w:val="36"/>
        </w:rPr>
      </w:pPr>
    </w:p>
    <w:p w:rsidR="00A15854" w:rsidRDefault="00A15854" w:rsidP="009F2C11">
      <w:pPr>
        <w:ind w:firstLine="80"/>
        <w:jc w:val="right"/>
        <w:rPr>
          <w:rFonts w:ascii="HY견고딕" w:eastAsia="HY견고딕"/>
          <w:sz w:val="36"/>
          <w:szCs w:val="36"/>
        </w:rPr>
      </w:pPr>
    </w:p>
    <w:p w:rsidR="00A15854" w:rsidRDefault="00A15854" w:rsidP="009F2C11">
      <w:pPr>
        <w:ind w:firstLine="80"/>
        <w:jc w:val="right"/>
        <w:rPr>
          <w:rFonts w:ascii="HY견고딕" w:eastAsia="HY견고딕"/>
          <w:sz w:val="36"/>
          <w:szCs w:val="36"/>
        </w:rPr>
      </w:pPr>
    </w:p>
    <w:p w:rsidR="00A15854" w:rsidRDefault="00A15854" w:rsidP="009F2C11">
      <w:pPr>
        <w:ind w:firstLine="80"/>
        <w:jc w:val="right"/>
        <w:rPr>
          <w:rFonts w:ascii="HY견고딕" w:eastAsia="HY견고딕"/>
          <w:sz w:val="36"/>
          <w:szCs w:val="36"/>
        </w:rPr>
      </w:pPr>
    </w:p>
    <w:p w:rsidR="00A15854" w:rsidRDefault="00A15854" w:rsidP="009F2C11">
      <w:pPr>
        <w:ind w:firstLine="80"/>
        <w:jc w:val="right"/>
        <w:rPr>
          <w:rFonts w:ascii="HY견고딕" w:eastAsia="HY견고딕"/>
          <w:sz w:val="36"/>
          <w:szCs w:val="36"/>
        </w:rPr>
      </w:pPr>
    </w:p>
    <w:p w:rsidR="00A15854" w:rsidRDefault="00A15854" w:rsidP="009F2C11">
      <w:pPr>
        <w:ind w:firstLine="80"/>
        <w:jc w:val="right"/>
        <w:rPr>
          <w:rFonts w:ascii="HY견고딕" w:eastAsia="HY견고딕"/>
          <w:sz w:val="36"/>
          <w:szCs w:val="36"/>
        </w:rPr>
      </w:pPr>
    </w:p>
    <w:p w:rsidR="00A15854" w:rsidRDefault="00A15854" w:rsidP="009F2C11">
      <w:pPr>
        <w:ind w:firstLine="80"/>
        <w:jc w:val="right"/>
        <w:rPr>
          <w:rFonts w:ascii="HY견고딕" w:eastAsia="HY견고딕"/>
          <w:sz w:val="36"/>
          <w:szCs w:val="36"/>
        </w:rPr>
      </w:pPr>
    </w:p>
    <w:p w:rsidR="00A15854" w:rsidRDefault="00A15854" w:rsidP="009F2C11">
      <w:pPr>
        <w:ind w:firstLine="80"/>
        <w:jc w:val="right"/>
        <w:rPr>
          <w:rFonts w:ascii="HY견고딕" w:eastAsia="HY견고딕"/>
          <w:sz w:val="36"/>
          <w:szCs w:val="36"/>
        </w:rPr>
      </w:pPr>
    </w:p>
    <w:p w:rsidR="00A15854" w:rsidRDefault="00A15854" w:rsidP="009F2C11">
      <w:pPr>
        <w:ind w:firstLine="80"/>
        <w:jc w:val="right"/>
        <w:rPr>
          <w:rFonts w:ascii="HY견고딕" w:eastAsia="HY견고딕"/>
          <w:sz w:val="36"/>
          <w:szCs w:val="36"/>
        </w:rPr>
      </w:pPr>
    </w:p>
    <w:p w:rsidR="009F2C11" w:rsidRPr="009F2C11" w:rsidRDefault="00A15854" w:rsidP="009F2C11">
      <w:pPr>
        <w:ind w:firstLine="80"/>
        <w:jc w:val="right"/>
        <w:rPr>
          <w:rFonts w:ascii="HY견고딕" w:eastAsia="HY견고딕"/>
          <w:sz w:val="36"/>
          <w:szCs w:val="36"/>
        </w:rPr>
      </w:pPr>
      <w:r w:rsidRPr="00E44395">
        <w:rPr>
          <w:rFonts w:ascii="HY견고딕" w:eastAsia="HY견고딕"/>
          <w:noProof/>
          <w:sz w:val="36"/>
          <w:szCs w:val="36"/>
        </w:rPr>
        <w:drawing>
          <wp:inline distT="0" distB="0" distL="0" distR="0" wp14:anchorId="7D4FA715" wp14:editId="73C9DD31">
            <wp:extent cx="1840233" cy="252832"/>
            <wp:effectExtent l="0" t="0" r="7620" b="0"/>
            <wp:docPr id="9" name="Picture 13" descr="C:\Users\nds\Desktop\20230407 마사회\ERFFFSWS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3" descr="C:\Users\nds\Desktop\20230407 마사회\ERFFFSWSS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3" cy="25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9F2C11" w:rsidRPr="009F2C11">
        <w:rPr>
          <w:rFonts w:ascii="HY견고딕" w:eastAsia="HY견고딕"/>
          <w:sz w:val="36"/>
          <w:szCs w:val="36"/>
        </w:rPr>
        <w:br w:type="page"/>
      </w:r>
    </w:p>
    <w:p w:rsidR="005F6263" w:rsidRPr="00617E65" w:rsidRDefault="005F6263" w:rsidP="008D1835">
      <w:pPr>
        <w:ind w:firstLine="80"/>
        <w:jc w:val="center"/>
        <w:rPr>
          <w:b/>
          <w:sz w:val="36"/>
          <w:szCs w:val="36"/>
        </w:rPr>
      </w:pPr>
      <w:proofErr w:type="spellStart"/>
      <w:r w:rsidRPr="00617E65">
        <w:rPr>
          <w:b/>
          <w:sz w:val="36"/>
          <w:szCs w:val="36"/>
        </w:rPr>
        <w:lastRenderedPageBreak/>
        <w:t>제</w:t>
      </w:r>
      <w:r w:rsidR="004A3883" w:rsidRPr="00617E65">
        <w:rPr>
          <w:rFonts w:hint="eastAsia"/>
          <w:b/>
          <w:sz w:val="36"/>
          <w:szCs w:val="36"/>
        </w:rPr>
        <w:t>·</w:t>
      </w:r>
      <w:r w:rsidRPr="00617E65">
        <w:rPr>
          <w:b/>
          <w:sz w:val="36"/>
          <w:szCs w:val="36"/>
        </w:rPr>
        <w:t>개정내역</w:t>
      </w:r>
      <w:proofErr w:type="spellEnd"/>
    </w:p>
    <w:p w:rsidR="009B57EC" w:rsidRPr="00227B95" w:rsidRDefault="009B57EC" w:rsidP="00227B95">
      <w:pPr>
        <w:pStyle w:val="40"/>
        <w:ind w:firstLine="102"/>
        <w:jc w:val="left"/>
        <w:rPr>
          <w:rFonts w:ascii="굴림" w:hAnsi="굴림"/>
          <w:sz w:val="20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12" w:type="dxa"/>
          <w:right w:w="112" w:type="dxa"/>
        </w:tblCellMar>
        <w:tblLook w:val="0000" w:firstRow="0" w:lastRow="0" w:firstColumn="0" w:lastColumn="0" w:noHBand="0" w:noVBand="0"/>
      </w:tblPr>
      <w:tblGrid>
        <w:gridCol w:w="758"/>
        <w:gridCol w:w="1564"/>
        <w:gridCol w:w="4561"/>
        <w:gridCol w:w="1245"/>
        <w:gridCol w:w="1491"/>
      </w:tblGrid>
      <w:tr w:rsidR="005F6263" w:rsidRPr="000E664C" w:rsidTr="000A2CC4">
        <w:trPr>
          <w:trHeight w:val="397"/>
          <w:tblHeader/>
        </w:trPr>
        <w:tc>
          <w:tcPr>
            <w:tcW w:w="394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F6263" w:rsidRPr="00D83B2F" w:rsidRDefault="005F6263" w:rsidP="00D77DEC">
            <w:pPr>
              <w:pStyle w:val="ad"/>
              <w:rPr>
                <w:rFonts w:ascii="맑은 고딕" w:hAnsi="맑은 고딕"/>
                <w:color w:val="000000"/>
              </w:rPr>
            </w:pPr>
            <w:r w:rsidRPr="00D83B2F">
              <w:rPr>
                <w:rFonts w:ascii="맑은 고딕" w:hAnsi="맑은 고딕" w:hint="eastAsia"/>
                <w:color w:val="000000"/>
              </w:rPr>
              <w:t>버전</w:t>
            </w:r>
          </w:p>
        </w:tc>
        <w:tc>
          <w:tcPr>
            <w:tcW w:w="81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F6263" w:rsidRPr="00D83B2F" w:rsidRDefault="005F6263" w:rsidP="00D77DEC">
            <w:pPr>
              <w:pStyle w:val="ad"/>
              <w:rPr>
                <w:rFonts w:ascii="맑은 고딕" w:hAnsi="맑은 고딕"/>
                <w:color w:val="000000"/>
              </w:rPr>
            </w:pPr>
            <w:proofErr w:type="spellStart"/>
            <w:r w:rsidRPr="00D83B2F">
              <w:rPr>
                <w:rFonts w:ascii="맑은 고딕" w:hAnsi="맑은 고딕" w:hint="eastAsia"/>
                <w:color w:val="000000"/>
              </w:rPr>
              <w:t>제</w:t>
            </w:r>
            <w:r w:rsidR="004A3883" w:rsidRPr="00D83B2F">
              <w:rPr>
                <w:rFonts w:ascii="맑은 고딕" w:hAnsi="맑은 고딕" w:hint="eastAsia"/>
                <w:color w:val="000000"/>
              </w:rPr>
              <w:t>·</w:t>
            </w:r>
            <w:r w:rsidRPr="00D83B2F">
              <w:rPr>
                <w:rFonts w:ascii="맑은 고딕" w:hAnsi="맑은 고딕" w:hint="eastAsia"/>
                <w:color w:val="000000"/>
              </w:rPr>
              <w:t>개정일자</w:t>
            </w:r>
            <w:proofErr w:type="spellEnd"/>
          </w:p>
        </w:tc>
        <w:tc>
          <w:tcPr>
            <w:tcW w:w="2371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F6263" w:rsidRPr="00D83B2F" w:rsidRDefault="005F6263" w:rsidP="00D77DEC">
            <w:pPr>
              <w:pStyle w:val="ad"/>
              <w:rPr>
                <w:rFonts w:ascii="맑은 고딕" w:hAnsi="맑은 고딕"/>
                <w:color w:val="000000"/>
              </w:rPr>
            </w:pPr>
            <w:proofErr w:type="spellStart"/>
            <w:r w:rsidRPr="00D83B2F">
              <w:rPr>
                <w:rFonts w:ascii="맑은 고딕" w:hAnsi="맑은 고딕" w:hint="eastAsia"/>
                <w:color w:val="000000"/>
              </w:rPr>
              <w:t>제</w:t>
            </w:r>
            <w:r w:rsidR="004A3883" w:rsidRPr="00D83B2F">
              <w:rPr>
                <w:rFonts w:ascii="맑은 고딕" w:hAnsi="맑은 고딕" w:hint="eastAsia"/>
                <w:color w:val="000000"/>
              </w:rPr>
              <w:t>·</w:t>
            </w:r>
            <w:r w:rsidRPr="00D83B2F">
              <w:rPr>
                <w:rFonts w:ascii="맑은 고딕" w:hAnsi="맑은 고딕" w:hint="eastAsia"/>
                <w:color w:val="000000"/>
              </w:rPr>
              <w:t>개정</w:t>
            </w:r>
            <w:proofErr w:type="spellEnd"/>
            <w:r w:rsidRPr="00D83B2F">
              <w:rPr>
                <w:rFonts w:ascii="맑은 고딕" w:hAnsi="맑은 고딕" w:hint="eastAsia"/>
                <w:color w:val="000000"/>
              </w:rPr>
              <w:t xml:space="preserve"> 페이지 및 내용</w:t>
            </w:r>
          </w:p>
        </w:tc>
        <w:tc>
          <w:tcPr>
            <w:tcW w:w="64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F6263" w:rsidRPr="00D83B2F" w:rsidRDefault="005F6263" w:rsidP="00D77DEC">
            <w:pPr>
              <w:pStyle w:val="ad"/>
              <w:rPr>
                <w:rFonts w:ascii="맑은 고딕" w:hAnsi="맑은 고딕"/>
                <w:color w:val="000000"/>
              </w:rPr>
            </w:pPr>
            <w:r w:rsidRPr="00D83B2F">
              <w:rPr>
                <w:rFonts w:ascii="맑은 고딕" w:hAnsi="맑은 고딕" w:hint="eastAsia"/>
                <w:color w:val="000000"/>
              </w:rPr>
              <w:t>작성자</w:t>
            </w:r>
          </w:p>
        </w:tc>
        <w:tc>
          <w:tcPr>
            <w:tcW w:w="77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5F6263" w:rsidRPr="00D83B2F" w:rsidRDefault="005F6263" w:rsidP="00D77DEC">
            <w:pPr>
              <w:pStyle w:val="ad"/>
              <w:rPr>
                <w:rFonts w:ascii="맑은 고딕" w:hAnsi="맑은 고딕"/>
                <w:color w:val="000000"/>
              </w:rPr>
            </w:pPr>
            <w:r w:rsidRPr="00D83B2F">
              <w:rPr>
                <w:rFonts w:ascii="맑은 고딕" w:hAnsi="맑은 고딕" w:hint="eastAsia"/>
                <w:color w:val="000000"/>
              </w:rPr>
              <w:t>승인/검토자</w:t>
            </w:r>
          </w:p>
        </w:tc>
      </w:tr>
      <w:tr w:rsidR="005F6263" w:rsidRPr="000E664C" w:rsidTr="000A2CC4">
        <w:trPr>
          <w:cantSplit/>
          <w:trHeight w:val="397"/>
        </w:trPr>
        <w:tc>
          <w:tcPr>
            <w:tcW w:w="394" w:type="pct"/>
            <w:tcBorders>
              <w:top w:val="single" w:sz="6" w:space="0" w:color="auto"/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F6263" w:rsidRPr="00D77DEC" w:rsidRDefault="009C008B" w:rsidP="00D77DEC">
            <w:pPr>
              <w:pStyle w:val="ad"/>
              <w:rPr>
                <w:rFonts w:ascii="맑은 고딕" w:hAnsi="맑은 고딕"/>
                <w:color w:val="000000"/>
              </w:rPr>
            </w:pPr>
            <w:r>
              <w:rPr>
                <w:rFonts w:ascii="맑은 고딕" w:hAnsi="맑은 고딕"/>
                <w:color w:val="000000"/>
              </w:rPr>
              <w:t>0</w:t>
            </w:r>
            <w:r w:rsidR="00424232">
              <w:rPr>
                <w:rFonts w:ascii="맑은 고딕" w:hAnsi="맑은 고딕"/>
                <w:color w:val="000000"/>
              </w:rPr>
              <w:t>.9</w:t>
            </w:r>
          </w:p>
        </w:tc>
        <w:tc>
          <w:tcPr>
            <w:tcW w:w="813" w:type="pct"/>
            <w:tcBorders>
              <w:top w:val="single" w:sz="6" w:space="0" w:color="auto"/>
            </w:tcBorders>
            <w:vAlign w:val="center"/>
          </w:tcPr>
          <w:p w:rsidR="005F6263" w:rsidRPr="00D77DEC" w:rsidRDefault="00A15854" w:rsidP="0067250D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  <w:r>
              <w:rPr>
                <w:rFonts w:ascii="맑은 고딕" w:hAnsi="맑은 고딕"/>
                <w:b w:val="0"/>
                <w:color w:val="000000"/>
              </w:rPr>
              <w:t>202</w:t>
            </w:r>
            <w:r w:rsidR="0067250D">
              <w:rPr>
                <w:rFonts w:ascii="맑은 고딕" w:hAnsi="맑은 고딕"/>
                <w:b w:val="0"/>
                <w:color w:val="000000"/>
              </w:rPr>
              <w:t>4</w:t>
            </w:r>
            <w:r>
              <w:rPr>
                <w:rFonts w:ascii="맑은 고딕" w:hAnsi="맑은 고딕"/>
                <w:b w:val="0"/>
                <w:color w:val="000000"/>
              </w:rPr>
              <w:t>.0</w:t>
            </w:r>
            <w:r w:rsidR="0067250D">
              <w:rPr>
                <w:rFonts w:ascii="맑은 고딕" w:hAnsi="맑은 고딕"/>
                <w:b w:val="0"/>
                <w:color w:val="000000"/>
              </w:rPr>
              <w:t>3</w:t>
            </w:r>
            <w:r>
              <w:rPr>
                <w:rFonts w:ascii="맑은 고딕" w:hAnsi="맑은 고딕"/>
                <w:b w:val="0"/>
                <w:color w:val="000000"/>
              </w:rPr>
              <w:t>.</w:t>
            </w:r>
            <w:r w:rsidR="0067250D">
              <w:rPr>
                <w:rFonts w:ascii="맑은 고딕" w:hAnsi="맑은 고딕"/>
                <w:b w:val="0"/>
                <w:color w:val="000000"/>
              </w:rPr>
              <w:t>29</w:t>
            </w:r>
          </w:p>
        </w:tc>
        <w:tc>
          <w:tcPr>
            <w:tcW w:w="2371" w:type="pct"/>
            <w:tcBorders>
              <w:top w:val="single" w:sz="6" w:space="0" w:color="auto"/>
            </w:tcBorders>
            <w:vAlign w:val="center"/>
          </w:tcPr>
          <w:p w:rsidR="005F6263" w:rsidRPr="00D77DEC" w:rsidRDefault="0067250D" w:rsidP="009C008B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  <w:proofErr w:type="spellStart"/>
            <w:r>
              <w:rPr>
                <w:rFonts w:ascii="맑은 고딕" w:hAnsi="맑은 고딕" w:hint="eastAsia"/>
                <w:b w:val="0"/>
                <w:color w:val="000000"/>
              </w:rPr>
              <w:t>양식변경</w:t>
            </w:r>
            <w:proofErr w:type="spellEnd"/>
          </w:p>
        </w:tc>
        <w:tc>
          <w:tcPr>
            <w:tcW w:w="647" w:type="pct"/>
            <w:tcBorders>
              <w:top w:val="single" w:sz="6" w:space="0" w:color="auto"/>
            </w:tcBorders>
            <w:vAlign w:val="center"/>
          </w:tcPr>
          <w:p w:rsidR="005F6263" w:rsidRPr="00D77DEC" w:rsidRDefault="0067250D" w:rsidP="00D77DEC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  <w:proofErr w:type="spellStart"/>
            <w:r>
              <w:rPr>
                <w:rFonts w:ascii="맑은 고딕" w:hAnsi="맑은 고딕" w:hint="eastAsia"/>
                <w:b w:val="0"/>
                <w:color w:val="000000"/>
              </w:rPr>
              <w:t>온수민</w:t>
            </w:r>
            <w:proofErr w:type="spellEnd"/>
          </w:p>
        </w:tc>
        <w:tc>
          <w:tcPr>
            <w:tcW w:w="775" w:type="pct"/>
            <w:tcBorders>
              <w:top w:val="single" w:sz="6" w:space="0" w:color="auto"/>
              <w:right w:val="single" w:sz="8" w:space="0" w:color="auto"/>
            </w:tcBorders>
            <w:vAlign w:val="center"/>
          </w:tcPr>
          <w:p w:rsidR="005F6263" w:rsidRPr="00D77DEC" w:rsidRDefault="00583D00" w:rsidP="00D77DEC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  <w:proofErr w:type="spellStart"/>
            <w:r>
              <w:rPr>
                <w:rFonts w:ascii="맑은 고딕" w:hAnsi="맑은 고딕" w:hint="eastAsia"/>
                <w:b w:val="0"/>
                <w:color w:val="000000"/>
              </w:rPr>
              <w:t>유의균</w:t>
            </w:r>
            <w:proofErr w:type="spellEnd"/>
          </w:p>
        </w:tc>
      </w:tr>
      <w:tr w:rsidR="005F6263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F6263" w:rsidRPr="00D77DEC" w:rsidRDefault="00E8559C" w:rsidP="00D77DEC">
            <w:pPr>
              <w:pStyle w:val="ad"/>
              <w:rPr>
                <w:rFonts w:ascii="맑은 고딕" w:hAnsi="맑은 고딕"/>
                <w:color w:val="000000"/>
              </w:rPr>
            </w:pPr>
            <w:r>
              <w:rPr>
                <w:rFonts w:ascii="맑은 고딕" w:hAnsi="맑은 고딕" w:hint="eastAsia"/>
                <w:color w:val="000000"/>
              </w:rPr>
              <w:t>1</w:t>
            </w:r>
            <w:r>
              <w:rPr>
                <w:rFonts w:ascii="맑은 고딕" w:hAnsi="맑은 고딕"/>
                <w:color w:val="000000"/>
              </w:rPr>
              <w:t>.0</w:t>
            </w:r>
          </w:p>
        </w:tc>
        <w:tc>
          <w:tcPr>
            <w:tcW w:w="813" w:type="pct"/>
            <w:vAlign w:val="center"/>
          </w:tcPr>
          <w:p w:rsidR="005F6263" w:rsidRPr="00D83B2F" w:rsidRDefault="00E8559C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  <w:r>
              <w:rPr>
                <w:rFonts w:ascii="맑은 고딕" w:hAnsi="맑은 고딕" w:hint="eastAsia"/>
                <w:b w:val="0"/>
                <w:color w:val="000000"/>
              </w:rPr>
              <w:t>2025.02.22</w:t>
            </w:r>
          </w:p>
        </w:tc>
        <w:tc>
          <w:tcPr>
            <w:tcW w:w="2371" w:type="pct"/>
            <w:vAlign w:val="center"/>
          </w:tcPr>
          <w:p w:rsidR="005F6263" w:rsidRPr="00D83B2F" w:rsidRDefault="00E8559C" w:rsidP="008D1835">
            <w:pPr>
              <w:pStyle w:val="ad"/>
              <w:jc w:val="left"/>
              <w:rPr>
                <w:rFonts w:ascii="맑은 고딕" w:hAnsi="맑은 고딕" w:hint="eastAsia"/>
                <w:b w:val="0"/>
                <w:color w:val="000000"/>
              </w:rPr>
            </w:pPr>
            <w:r>
              <w:rPr>
                <w:rFonts w:ascii="맑은 고딕" w:hAnsi="맑은 고딕" w:hint="eastAsia"/>
                <w:b w:val="0"/>
                <w:color w:val="000000"/>
              </w:rPr>
              <w:t>예외입찰신청 내용 변경</w:t>
            </w:r>
          </w:p>
        </w:tc>
        <w:tc>
          <w:tcPr>
            <w:tcW w:w="647" w:type="pct"/>
            <w:vAlign w:val="center"/>
          </w:tcPr>
          <w:p w:rsidR="005F6263" w:rsidRPr="00D83B2F" w:rsidRDefault="00E8559C" w:rsidP="00611CD2">
            <w:pPr>
              <w:pStyle w:val="ad"/>
              <w:ind w:firstLine="79"/>
              <w:rPr>
                <w:rFonts w:ascii="맑은 고딕" w:hAnsi="맑은 고딕" w:hint="eastAsia"/>
                <w:b w:val="0"/>
                <w:color w:val="000000"/>
              </w:rPr>
            </w:pPr>
            <w:proofErr w:type="spellStart"/>
            <w:r>
              <w:rPr>
                <w:rFonts w:ascii="맑은 고딕" w:hAnsi="맑은 고딕" w:hint="eastAsia"/>
                <w:b w:val="0"/>
                <w:color w:val="000000"/>
              </w:rPr>
              <w:t>온수민</w:t>
            </w:r>
            <w:proofErr w:type="spellEnd"/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5F6263" w:rsidRPr="00D83B2F" w:rsidRDefault="00E8559C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  <w:proofErr w:type="spellStart"/>
            <w:r>
              <w:rPr>
                <w:rFonts w:ascii="맑은 고딕" w:hAnsi="맑은 고딕" w:hint="eastAsia"/>
                <w:b w:val="0"/>
                <w:color w:val="000000"/>
              </w:rPr>
              <w:t>유의균</w:t>
            </w:r>
            <w:proofErr w:type="spellEnd"/>
          </w:p>
        </w:tc>
      </w:tr>
      <w:tr w:rsidR="005F6263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F6263" w:rsidRPr="00D77DEC" w:rsidRDefault="005F6263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5F6263" w:rsidRPr="00D83B2F" w:rsidRDefault="005F6263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5F6263" w:rsidRPr="00D83B2F" w:rsidRDefault="005F6263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5F6263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F6263" w:rsidRPr="00D77DEC" w:rsidRDefault="005F6263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5F6263" w:rsidRPr="00D83B2F" w:rsidRDefault="005F6263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5F6263" w:rsidRPr="00D83B2F" w:rsidRDefault="005F6263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5F6263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F6263" w:rsidRPr="00D77DEC" w:rsidRDefault="005F6263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5F6263" w:rsidRPr="00D83B2F" w:rsidRDefault="005F6263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5F6263" w:rsidRPr="00D83B2F" w:rsidRDefault="005F6263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5F6263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F6263" w:rsidRPr="00D77DEC" w:rsidRDefault="005F6263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5F6263" w:rsidRPr="00D83B2F" w:rsidRDefault="005F6263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5F6263" w:rsidRPr="00D83B2F" w:rsidRDefault="005F6263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5F6263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F6263" w:rsidRPr="00D77DEC" w:rsidRDefault="005F6263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5F6263" w:rsidRPr="00D83B2F" w:rsidRDefault="005F6263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5F6263" w:rsidRPr="00D83B2F" w:rsidRDefault="005F6263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5F6263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F6263" w:rsidRPr="00D77DEC" w:rsidRDefault="005F6263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5F6263" w:rsidRPr="00D83B2F" w:rsidRDefault="005F6263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5F6263" w:rsidRPr="00D83B2F" w:rsidRDefault="005F6263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5F6263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F6263" w:rsidRPr="00D77DEC" w:rsidRDefault="005F6263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5F6263" w:rsidRPr="00D83B2F" w:rsidRDefault="005F6263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5F6263" w:rsidRPr="00D83B2F" w:rsidRDefault="005F6263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5F6263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F6263" w:rsidRPr="00D77DEC" w:rsidRDefault="005F6263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5F6263" w:rsidRPr="00D83B2F" w:rsidRDefault="005F6263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5F6263" w:rsidRPr="00D83B2F" w:rsidRDefault="005F6263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5F6263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F6263" w:rsidRPr="00D77DEC" w:rsidRDefault="005F6263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5F6263" w:rsidRPr="00D83B2F" w:rsidRDefault="005F6263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5F6263" w:rsidRPr="00D83B2F" w:rsidRDefault="005F6263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5F6263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F6263" w:rsidRPr="00D77DEC" w:rsidRDefault="005F6263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5F6263" w:rsidRPr="00D83B2F" w:rsidRDefault="005F6263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5F6263" w:rsidRPr="00D83B2F" w:rsidRDefault="005F6263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5F6263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F6263" w:rsidRPr="00D77DEC" w:rsidRDefault="005F6263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5F6263" w:rsidRPr="00D83B2F" w:rsidRDefault="005F6263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5F6263" w:rsidRPr="00D83B2F" w:rsidRDefault="005F6263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5F6263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F6263" w:rsidRPr="00D77DEC" w:rsidRDefault="005F6263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5F6263" w:rsidRPr="00D83B2F" w:rsidRDefault="005F6263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5F6263" w:rsidRPr="00D83B2F" w:rsidRDefault="005F6263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5F6263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F6263" w:rsidRPr="00D77DEC" w:rsidRDefault="005F6263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5F6263" w:rsidRPr="00D83B2F" w:rsidRDefault="005F6263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5F6263" w:rsidRPr="00D83B2F" w:rsidRDefault="005F6263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5F6263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F6263" w:rsidRPr="00D77DEC" w:rsidRDefault="005F6263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5F6263" w:rsidRPr="00D83B2F" w:rsidRDefault="005F6263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5F6263" w:rsidRPr="00D83B2F" w:rsidRDefault="005F6263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5F6263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F6263" w:rsidRPr="00D77DEC" w:rsidRDefault="005F6263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5F6263" w:rsidRPr="00D83B2F" w:rsidRDefault="005F6263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5F6263" w:rsidRPr="00D83B2F" w:rsidRDefault="005F6263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5F6263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F6263" w:rsidRPr="00D77DEC" w:rsidRDefault="005F6263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5F6263" w:rsidRPr="00D83B2F" w:rsidRDefault="005F6263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5F6263" w:rsidRPr="00D83B2F" w:rsidRDefault="005F6263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9F2C11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F2C11" w:rsidRPr="00D77DEC" w:rsidRDefault="009F2C11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9F2C11" w:rsidRPr="00D83B2F" w:rsidRDefault="009F2C11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9F2C11" w:rsidRPr="00D83B2F" w:rsidRDefault="009F2C11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9F2C11" w:rsidRPr="00D83B2F" w:rsidRDefault="009F2C11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9F2C11" w:rsidRPr="00D83B2F" w:rsidRDefault="009F2C11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9F2C11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F2C11" w:rsidRPr="00D77DEC" w:rsidRDefault="009F2C11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9F2C11" w:rsidRPr="00D83B2F" w:rsidRDefault="009F2C11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9F2C11" w:rsidRPr="00D83B2F" w:rsidRDefault="009F2C11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9F2C11" w:rsidRPr="00D83B2F" w:rsidRDefault="009F2C11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9F2C11" w:rsidRPr="00D83B2F" w:rsidRDefault="009F2C11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9F2C11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F2C11" w:rsidRPr="00D77DEC" w:rsidRDefault="009F2C11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9F2C11" w:rsidRPr="00D83B2F" w:rsidRDefault="009F2C11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9F2C11" w:rsidRPr="00D83B2F" w:rsidRDefault="009F2C11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9F2C11" w:rsidRPr="00D83B2F" w:rsidRDefault="009F2C11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9F2C11" w:rsidRPr="00D83B2F" w:rsidRDefault="009F2C11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9F2C11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F2C11" w:rsidRPr="00D77DEC" w:rsidRDefault="009F2C11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9F2C11" w:rsidRPr="00D83B2F" w:rsidRDefault="009F2C11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9F2C11" w:rsidRPr="00D83B2F" w:rsidRDefault="009F2C11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9F2C11" w:rsidRPr="00D83B2F" w:rsidRDefault="009F2C11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9F2C11" w:rsidRPr="00D83B2F" w:rsidRDefault="009F2C11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9F2C11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F2C11" w:rsidRPr="00D77DEC" w:rsidRDefault="009F2C11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9F2C11" w:rsidRPr="00D83B2F" w:rsidRDefault="009F2C11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9F2C11" w:rsidRPr="00D83B2F" w:rsidRDefault="009F2C11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9F2C11" w:rsidRPr="00D83B2F" w:rsidRDefault="009F2C11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9F2C11" w:rsidRPr="00D83B2F" w:rsidRDefault="009F2C11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9F2C11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F2C11" w:rsidRPr="00D77DEC" w:rsidRDefault="009F2C11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9F2C11" w:rsidRPr="00D83B2F" w:rsidRDefault="009F2C11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9F2C11" w:rsidRPr="00D83B2F" w:rsidRDefault="009F2C11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9F2C11" w:rsidRPr="00D83B2F" w:rsidRDefault="009F2C11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9F2C11" w:rsidRPr="00D83B2F" w:rsidRDefault="009F2C11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9F2C11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F2C11" w:rsidRPr="00D77DEC" w:rsidRDefault="009F2C11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9F2C11" w:rsidRPr="00D83B2F" w:rsidRDefault="009F2C11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9F2C11" w:rsidRPr="00D83B2F" w:rsidRDefault="009F2C11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9F2C11" w:rsidRPr="00D83B2F" w:rsidRDefault="009F2C11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9F2C11" w:rsidRPr="00D83B2F" w:rsidRDefault="009F2C11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9F2C11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F2C11" w:rsidRPr="00D77DEC" w:rsidRDefault="009F2C11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9F2C11" w:rsidRPr="00D83B2F" w:rsidRDefault="009F2C11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9F2C11" w:rsidRPr="00D83B2F" w:rsidRDefault="009F2C11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9F2C11" w:rsidRPr="00D83B2F" w:rsidRDefault="009F2C11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9F2C11" w:rsidRPr="00D83B2F" w:rsidRDefault="009F2C11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D77DEC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D77DEC" w:rsidRPr="00D77DEC" w:rsidRDefault="00D77DEC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D77DEC" w:rsidRPr="00D83B2F" w:rsidRDefault="00D77DEC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D77DEC" w:rsidRPr="00D83B2F" w:rsidRDefault="00D77DEC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D77DEC" w:rsidRPr="00D83B2F" w:rsidRDefault="00D77DEC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D77DEC" w:rsidRPr="00D83B2F" w:rsidRDefault="00D77DEC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9F2C11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F2C11" w:rsidRPr="00D77DEC" w:rsidRDefault="009F2C11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9F2C11" w:rsidRPr="00D83B2F" w:rsidRDefault="009F2C11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9F2C11" w:rsidRPr="00D83B2F" w:rsidRDefault="009F2C11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9F2C11" w:rsidRPr="00D83B2F" w:rsidRDefault="009F2C11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9F2C11" w:rsidRPr="00D83B2F" w:rsidRDefault="009F2C11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9F2C11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F2C11" w:rsidRPr="00D77DEC" w:rsidRDefault="009F2C11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tcBorders>
              <w:bottom w:val="single" w:sz="8" w:space="0" w:color="auto"/>
            </w:tcBorders>
            <w:vAlign w:val="center"/>
          </w:tcPr>
          <w:p w:rsidR="009F2C11" w:rsidRPr="00D83B2F" w:rsidRDefault="009F2C11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tcBorders>
              <w:bottom w:val="single" w:sz="8" w:space="0" w:color="auto"/>
            </w:tcBorders>
            <w:vAlign w:val="center"/>
          </w:tcPr>
          <w:p w:rsidR="009F2C11" w:rsidRPr="00D83B2F" w:rsidRDefault="009F2C11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tcBorders>
              <w:bottom w:val="single" w:sz="8" w:space="0" w:color="auto"/>
            </w:tcBorders>
            <w:vAlign w:val="center"/>
          </w:tcPr>
          <w:p w:rsidR="009F2C11" w:rsidRPr="00D83B2F" w:rsidRDefault="009F2C11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F2C11" w:rsidRPr="00D83B2F" w:rsidRDefault="009F2C11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</w:tbl>
    <w:p w:rsidR="005F6263" w:rsidRDefault="005F6263" w:rsidP="005F6263">
      <w:pPr>
        <w:ind w:firstLine="80"/>
      </w:pPr>
    </w:p>
    <w:p w:rsidR="00041903" w:rsidRPr="00EE7BAE" w:rsidRDefault="00510782" w:rsidP="008D1835">
      <w:pPr>
        <w:jc w:val="center"/>
        <w:rPr>
          <w:b/>
        </w:rPr>
      </w:pPr>
      <w:r>
        <w:rPr>
          <w:rFonts w:ascii="굴림체" w:eastAsia="굴림체" w:hAnsi="굴림체"/>
          <w:b/>
          <w:sz w:val="36"/>
          <w:szCs w:val="36"/>
        </w:rPr>
        <w:br w:type="page"/>
      </w:r>
      <w:r w:rsidR="00041903" w:rsidRPr="00EE7BAE">
        <w:rPr>
          <w:rFonts w:hint="eastAsia"/>
          <w:b/>
          <w:sz w:val="36"/>
        </w:rPr>
        <w:lastRenderedPageBreak/>
        <w:t>목차</w:t>
      </w:r>
    </w:p>
    <w:p w:rsidR="0073430C" w:rsidRPr="00227B95" w:rsidRDefault="0073430C" w:rsidP="00746760">
      <w:pPr>
        <w:pStyle w:val="10"/>
        <w:rPr>
          <w:rStyle w:val="a9"/>
          <w:b w:val="0"/>
          <w:bCs w:val="0"/>
          <w:caps w:val="0"/>
          <w:smallCaps/>
          <w:sz w:val="20"/>
        </w:rPr>
      </w:pPr>
    </w:p>
    <w:p w:rsidR="00736BCE" w:rsidRDefault="002A2153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</w:rPr>
      </w:pPr>
      <w:r>
        <w:rPr>
          <w:b w:val="0"/>
          <w:bCs w:val="0"/>
          <w:iCs/>
          <w:caps w:val="0"/>
        </w:rPr>
        <w:fldChar w:fldCharType="begin"/>
      </w:r>
      <w:r>
        <w:instrText xml:space="preserve"> TOC \o "1-3" \u </w:instrText>
      </w:r>
      <w:r>
        <w:rPr>
          <w:b w:val="0"/>
          <w:bCs w:val="0"/>
          <w:iCs/>
          <w:caps w:val="0"/>
        </w:rPr>
        <w:fldChar w:fldCharType="separate"/>
      </w:r>
      <w:r w:rsidR="00736BCE">
        <w:t>1. 메인메뉴</w:t>
      </w:r>
      <w:r w:rsidR="00736BCE">
        <w:tab/>
      </w:r>
      <w:r w:rsidR="00736BCE">
        <w:fldChar w:fldCharType="begin"/>
      </w:r>
      <w:r w:rsidR="00736BCE">
        <w:instrText xml:space="preserve"> PAGEREF _Toc162628989 \h </w:instrText>
      </w:r>
      <w:r w:rsidR="00736BCE">
        <w:fldChar w:fldCharType="separate"/>
      </w:r>
      <w:r w:rsidR="00736BCE">
        <w:t>1</w:t>
      </w:r>
      <w:r w:rsidR="00736BCE"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1.1 이용자등록</w:t>
      </w:r>
      <w:r>
        <w:tab/>
      </w:r>
      <w:r>
        <w:fldChar w:fldCharType="begin"/>
      </w:r>
      <w:r>
        <w:instrText xml:space="preserve"> PAGEREF _Toc162628990 \h </w:instrText>
      </w:r>
      <w:r>
        <w:fldChar w:fldCharType="separate"/>
      </w:r>
      <w:r>
        <w:t>1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1.2 예외입찰신청</w:t>
      </w:r>
      <w:r>
        <w:tab/>
      </w:r>
      <w:r>
        <w:fldChar w:fldCharType="begin"/>
      </w:r>
      <w:r>
        <w:instrText xml:space="preserve"> PAGEREF _Toc162628991 \h </w:instrText>
      </w:r>
      <w:r>
        <w:fldChar w:fldCharType="separate"/>
      </w:r>
      <w:r>
        <w:t>3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1.3 로그인</w:t>
      </w:r>
      <w:r>
        <w:tab/>
      </w:r>
      <w:r>
        <w:fldChar w:fldCharType="begin"/>
      </w:r>
      <w:r>
        <w:instrText xml:space="preserve"> PAGEREF _Toc162628992 \h </w:instrText>
      </w:r>
      <w:r>
        <w:fldChar w:fldCharType="separate"/>
      </w:r>
      <w:r>
        <w:t>5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1.4 지문인식예외로그인</w:t>
      </w:r>
      <w:r>
        <w:tab/>
      </w:r>
      <w:r>
        <w:fldChar w:fldCharType="begin"/>
      </w:r>
      <w:r>
        <w:instrText xml:space="preserve"> PAGEREF _Toc162628993 \h </w:instrText>
      </w:r>
      <w:r>
        <w:fldChar w:fldCharType="separate"/>
      </w:r>
      <w:r>
        <w:t>8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1.5 인증서갱신</w:t>
      </w:r>
      <w:r>
        <w:tab/>
      </w:r>
      <w:r>
        <w:fldChar w:fldCharType="begin"/>
      </w:r>
      <w:r>
        <w:instrText xml:space="preserve"> PAGEREF _Toc162628994 \h </w:instrText>
      </w:r>
      <w:r>
        <w:fldChar w:fldCharType="separate"/>
      </w:r>
      <w:r>
        <w:t>10</w:t>
      </w:r>
      <w:r>
        <w:fldChar w:fldCharType="end"/>
      </w:r>
    </w:p>
    <w:p w:rsidR="00736BCE" w:rsidRDefault="00736BCE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</w:rPr>
      </w:pPr>
      <w:r>
        <w:t>2. 전자입찰</w:t>
      </w:r>
      <w:r>
        <w:tab/>
      </w:r>
      <w:r>
        <w:fldChar w:fldCharType="begin"/>
      </w:r>
      <w:r>
        <w:instrText xml:space="preserve"> PAGEREF _Toc162628995 \h </w:instrText>
      </w:r>
      <w:r>
        <w:fldChar w:fldCharType="separate"/>
      </w:r>
      <w:r>
        <w:t>12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2.1 입찰공고</w:t>
      </w:r>
      <w:r>
        <w:tab/>
      </w:r>
      <w:r>
        <w:fldChar w:fldCharType="begin"/>
      </w:r>
      <w:r>
        <w:instrText xml:space="preserve"> PAGEREF _Toc162628996 \h </w:instrText>
      </w:r>
      <w:r>
        <w:fldChar w:fldCharType="separate"/>
      </w:r>
      <w:r>
        <w:t>12</w:t>
      </w:r>
      <w:r>
        <w:fldChar w:fldCharType="end"/>
      </w:r>
    </w:p>
    <w:p w:rsidR="00736BCE" w:rsidRDefault="00736BCE">
      <w:pPr>
        <w:pStyle w:val="30"/>
        <w:rPr>
          <w:rFonts w:asciiTheme="minorHAnsi" w:eastAsiaTheme="minorEastAsia" w:hAnsiTheme="minorHAnsi" w:cstheme="minorBidi"/>
          <w:iCs w:val="0"/>
          <w:kern w:val="2"/>
          <w:szCs w:val="22"/>
        </w:rPr>
      </w:pPr>
      <w:r>
        <w:t>2.1.1 입찰참가신청</w:t>
      </w:r>
      <w:r>
        <w:tab/>
      </w:r>
      <w:r>
        <w:fldChar w:fldCharType="begin"/>
      </w:r>
      <w:r>
        <w:instrText xml:space="preserve"> PAGEREF _Toc162628997 \h </w:instrText>
      </w:r>
      <w:r>
        <w:fldChar w:fldCharType="separate"/>
      </w:r>
      <w:r>
        <w:t>13</w:t>
      </w:r>
      <w:r>
        <w:fldChar w:fldCharType="end"/>
      </w:r>
    </w:p>
    <w:p w:rsidR="00736BCE" w:rsidRDefault="00736BCE">
      <w:pPr>
        <w:pStyle w:val="30"/>
        <w:rPr>
          <w:rFonts w:asciiTheme="minorHAnsi" w:eastAsiaTheme="minorEastAsia" w:hAnsiTheme="minorHAnsi" w:cstheme="minorBidi"/>
          <w:iCs w:val="0"/>
          <w:kern w:val="2"/>
          <w:szCs w:val="22"/>
        </w:rPr>
      </w:pPr>
      <w:r>
        <w:t>2.1.2 입찰서 제출</w:t>
      </w:r>
      <w:r>
        <w:tab/>
      </w:r>
      <w:r>
        <w:fldChar w:fldCharType="begin"/>
      </w:r>
      <w:r>
        <w:instrText xml:space="preserve"> PAGEREF _Toc162628998 \h </w:instrText>
      </w:r>
      <w:r>
        <w:fldChar w:fldCharType="separate"/>
      </w:r>
      <w:r>
        <w:t>13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2.2 발주계획정보</w:t>
      </w:r>
      <w:r>
        <w:tab/>
      </w:r>
      <w:r>
        <w:fldChar w:fldCharType="begin"/>
      </w:r>
      <w:r>
        <w:instrText xml:space="preserve"> PAGEREF _Toc162628999 \h </w:instrText>
      </w:r>
      <w:r>
        <w:fldChar w:fldCharType="separate"/>
      </w:r>
      <w:r>
        <w:t>15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2.3 사전규격공개</w:t>
      </w:r>
      <w:r>
        <w:tab/>
      </w:r>
      <w:r>
        <w:fldChar w:fldCharType="begin"/>
      </w:r>
      <w:r>
        <w:instrText xml:space="preserve"> PAGEREF _Toc162629000 \h </w:instrText>
      </w:r>
      <w:r>
        <w:fldChar w:fldCharType="separate"/>
      </w:r>
      <w:r>
        <w:t>15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2.4 나의 입찰참가현황</w:t>
      </w:r>
      <w:r>
        <w:tab/>
      </w:r>
      <w:r>
        <w:fldChar w:fldCharType="begin"/>
      </w:r>
      <w:r>
        <w:instrText xml:space="preserve"> PAGEREF _Toc162629001 \h </w:instrText>
      </w:r>
      <w:r>
        <w:fldChar w:fldCharType="separate"/>
      </w:r>
      <w:r>
        <w:t>16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2.5 공동도급협정서 서명</w:t>
      </w:r>
      <w:r>
        <w:tab/>
      </w:r>
      <w:r>
        <w:fldChar w:fldCharType="begin"/>
      </w:r>
      <w:r>
        <w:instrText xml:space="preserve"> PAGEREF _Toc162629002 \h </w:instrText>
      </w:r>
      <w:r>
        <w:fldChar w:fldCharType="separate"/>
      </w:r>
      <w:r>
        <w:t>17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2.6 적격심사통보서</w:t>
      </w:r>
      <w:r>
        <w:tab/>
      </w:r>
      <w:r>
        <w:fldChar w:fldCharType="begin"/>
      </w:r>
      <w:r>
        <w:instrText xml:space="preserve"> PAGEREF _Toc162629003 \h </w:instrText>
      </w:r>
      <w:r>
        <w:fldChar w:fldCharType="separate"/>
      </w:r>
      <w:r>
        <w:t>18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2.7 낙찰자대상통보서</w:t>
      </w:r>
      <w:r>
        <w:tab/>
      </w:r>
      <w:r>
        <w:fldChar w:fldCharType="begin"/>
      </w:r>
      <w:r>
        <w:instrText xml:space="preserve"> PAGEREF _Toc162629004 \h </w:instrText>
      </w:r>
      <w:r>
        <w:fldChar w:fldCharType="separate"/>
      </w:r>
      <w:r>
        <w:t>19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2.8 제안서 제출</w:t>
      </w:r>
      <w:r>
        <w:tab/>
      </w:r>
      <w:r>
        <w:fldChar w:fldCharType="begin"/>
      </w:r>
      <w:r>
        <w:instrText xml:space="preserve"> PAGEREF _Toc162629005 \h </w:instrText>
      </w:r>
      <w:r>
        <w:fldChar w:fldCharType="separate"/>
      </w:r>
      <w:r>
        <w:t>21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2.9 제안서 제출현황</w:t>
      </w:r>
      <w:r>
        <w:tab/>
      </w:r>
      <w:r>
        <w:fldChar w:fldCharType="begin"/>
      </w:r>
      <w:r>
        <w:instrText xml:space="preserve"> PAGEREF _Toc162629006 \h </w:instrText>
      </w:r>
      <w:r>
        <w:fldChar w:fldCharType="separate"/>
      </w:r>
      <w:r>
        <w:t>23</w:t>
      </w:r>
      <w:r>
        <w:fldChar w:fldCharType="end"/>
      </w:r>
    </w:p>
    <w:p w:rsidR="00736BCE" w:rsidRDefault="00736BCE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</w:rPr>
      </w:pPr>
      <w:r>
        <w:t>3. 입찰결과</w:t>
      </w:r>
      <w:r>
        <w:tab/>
      </w:r>
      <w:r>
        <w:fldChar w:fldCharType="begin"/>
      </w:r>
      <w:r>
        <w:instrText xml:space="preserve"> PAGEREF _Toc162629007 \h </w:instrText>
      </w:r>
      <w:r>
        <w:fldChar w:fldCharType="separate"/>
      </w:r>
      <w:r>
        <w:t>30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3.1 전체</w:t>
      </w:r>
      <w:r>
        <w:tab/>
      </w:r>
      <w:r>
        <w:fldChar w:fldCharType="begin"/>
      </w:r>
      <w:r>
        <w:instrText xml:space="preserve"> PAGEREF _Toc162629008 \h </w:instrText>
      </w:r>
      <w:r>
        <w:fldChar w:fldCharType="separate"/>
      </w:r>
      <w:r>
        <w:t>30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3.2 공사</w:t>
      </w:r>
      <w:r>
        <w:tab/>
      </w:r>
      <w:r>
        <w:fldChar w:fldCharType="begin"/>
      </w:r>
      <w:r>
        <w:instrText xml:space="preserve"> PAGEREF _Toc162629009 \h </w:instrText>
      </w:r>
      <w:r>
        <w:fldChar w:fldCharType="separate"/>
      </w:r>
      <w:r>
        <w:t>30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3.3 용역</w:t>
      </w:r>
      <w:r>
        <w:tab/>
      </w:r>
      <w:r>
        <w:fldChar w:fldCharType="begin"/>
      </w:r>
      <w:r>
        <w:instrText xml:space="preserve"> PAGEREF _Toc162629010 \h </w:instrText>
      </w:r>
      <w:r>
        <w:fldChar w:fldCharType="separate"/>
      </w:r>
      <w:r>
        <w:t>31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3.4 물품</w:t>
      </w:r>
      <w:r>
        <w:tab/>
      </w:r>
      <w:r>
        <w:fldChar w:fldCharType="begin"/>
      </w:r>
      <w:r>
        <w:instrText xml:space="preserve"> PAGEREF _Toc162629011 \h </w:instrText>
      </w:r>
      <w:r>
        <w:fldChar w:fldCharType="separate"/>
      </w:r>
      <w:r>
        <w:t>32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3.5 협상에 의한 계약 평가</w:t>
      </w:r>
      <w:r>
        <w:tab/>
      </w:r>
      <w:r>
        <w:fldChar w:fldCharType="begin"/>
      </w:r>
      <w:r>
        <w:instrText xml:space="preserve"> PAGEREF _Toc162629012 \h </w:instrText>
      </w:r>
      <w:r>
        <w:fldChar w:fldCharType="separate"/>
      </w:r>
      <w:r>
        <w:t>33</w:t>
      </w:r>
      <w:r>
        <w:fldChar w:fldCharType="end"/>
      </w:r>
    </w:p>
    <w:p w:rsidR="00736BCE" w:rsidRDefault="00736BCE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</w:rPr>
      </w:pPr>
      <w:r>
        <w:t>4. 전자계약</w:t>
      </w:r>
      <w:r>
        <w:tab/>
      </w:r>
      <w:r>
        <w:fldChar w:fldCharType="begin"/>
      </w:r>
      <w:r>
        <w:instrText xml:space="preserve"> PAGEREF _Toc162629013 \h </w:instrText>
      </w:r>
      <w:r>
        <w:fldChar w:fldCharType="separate"/>
      </w:r>
      <w:r>
        <w:t>34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4.1 전자계약</w:t>
      </w:r>
      <w:r>
        <w:tab/>
      </w:r>
      <w:r>
        <w:fldChar w:fldCharType="begin"/>
      </w:r>
      <w:r>
        <w:instrText xml:space="preserve"> PAGEREF _Toc162629014 \h </w:instrText>
      </w:r>
      <w:r>
        <w:fldChar w:fldCharType="separate"/>
      </w:r>
      <w:r>
        <w:t>34</w:t>
      </w:r>
      <w:r>
        <w:fldChar w:fldCharType="end"/>
      </w:r>
    </w:p>
    <w:p w:rsidR="00736BCE" w:rsidRDefault="00736BCE">
      <w:pPr>
        <w:pStyle w:val="30"/>
        <w:rPr>
          <w:rFonts w:asciiTheme="minorHAnsi" w:eastAsiaTheme="minorEastAsia" w:hAnsiTheme="minorHAnsi" w:cstheme="minorBidi"/>
          <w:iCs w:val="0"/>
          <w:kern w:val="2"/>
          <w:szCs w:val="22"/>
        </w:rPr>
      </w:pPr>
      <w:r>
        <w:t>4.1.1 전자계약서명</w:t>
      </w:r>
      <w:r>
        <w:tab/>
      </w:r>
      <w:r>
        <w:fldChar w:fldCharType="begin"/>
      </w:r>
      <w:r>
        <w:instrText xml:space="preserve"> PAGEREF _Toc162629015 \h </w:instrText>
      </w:r>
      <w:r>
        <w:fldChar w:fldCharType="separate"/>
      </w:r>
      <w:r>
        <w:t>35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4.2 전자계약변경</w:t>
      </w:r>
      <w:r>
        <w:tab/>
      </w:r>
      <w:r>
        <w:fldChar w:fldCharType="begin"/>
      </w:r>
      <w:r>
        <w:instrText xml:space="preserve"> PAGEREF _Toc162629016 \h </w:instrText>
      </w:r>
      <w:r>
        <w:fldChar w:fldCharType="separate"/>
      </w:r>
      <w:r>
        <w:t>36</w:t>
      </w:r>
      <w:r>
        <w:fldChar w:fldCharType="end"/>
      </w:r>
    </w:p>
    <w:p w:rsidR="00736BCE" w:rsidRDefault="00736BCE">
      <w:pPr>
        <w:pStyle w:val="30"/>
        <w:rPr>
          <w:rFonts w:asciiTheme="minorHAnsi" w:eastAsiaTheme="minorEastAsia" w:hAnsiTheme="minorHAnsi" w:cstheme="minorBidi"/>
          <w:iCs w:val="0"/>
          <w:kern w:val="2"/>
          <w:szCs w:val="22"/>
        </w:rPr>
      </w:pPr>
      <w:r>
        <w:t>4.2.1 변경전자계약서명</w:t>
      </w:r>
      <w:r>
        <w:tab/>
      </w:r>
      <w:r>
        <w:fldChar w:fldCharType="begin"/>
      </w:r>
      <w:r>
        <w:instrText xml:space="preserve"> PAGEREF _Toc162629017 \h </w:instrText>
      </w:r>
      <w:r>
        <w:fldChar w:fldCharType="separate"/>
      </w:r>
      <w:r>
        <w:t>37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4.3 전자계약완료</w:t>
      </w:r>
      <w:r>
        <w:tab/>
      </w:r>
      <w:r>
        <w:fldChar w:fldCharType="begin"/>
      </w:r>
      <w:r>
        <w:instrText xml:space="preserve"> PAGEREF _Toc162629018 \h </w:instrText>
      </w:r>
      <w:r>
        <w:fldChar w:fldCharType="separate"/>
      </w:r>
      <w:r>
        <w:t>38</w:t>
      </w:r>
      <w:r>
        <w:fldChar w:fldCharType="end"/>
      </w:r>
    </w:p>
    <w:p w:rsidR="00736BCE" w:rsidRDefault="00736BCE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</w:rPr>
      </w:pPr>
      <w:r>
        <w:t>5. 계약정보</w:t>
      </w:r>
      <w:r>
        <w:tab/>
      </w:r>
      <w:r>
        <w:fldChar w:fldCharType="begin"/>
      </w:r>
      <w:r>
        <w:instrText xml:space="preserve"> PAGEREF _Toc162629019 \h </w:instrText>
      </w:r>
      <w:r>
        <w:fldChar w:fldCharType="separate"/>
      </w:r>
      <w:r>
        <w:t>39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5.1 전체</w:t>
      </w:r>
      <w:r>
        <w:tab/>
      </w:r>
      <w:r>
        <w:fldChar w:fldCharType="begin"/>
      </w:r>
      <w:r>
        <w:instrText xml:space="preserve"> PAGEREF _Toc162629020 \h </w:instrText>
      </w:r>
      <w:r>
        <w:fldChar w:fldCharType="separate"/>
      </w:r>
      <w:r>
        <w:t>39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5.2 공사</w:t>
      </w:r>
      <w:r>
        <w:tab/>
      </w:r>
      <w:r>
        <w:fldChar w:fldCharType="begin"/>
      </w:r>
      <w:r>
        <w:instrText xml:space="preserve"> PAGEREF _Toc162629021 \h </w:instrText>
      </w:r>
      <w:r>
        <w:fldChar w:fldCharType="separate"/>
      </w:r>
      <w:r>
        <w:t>40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lastRenderedPageBreak/>
        <w:t>5.3 용역</w:t>
      </w:r>
      <w:r>
        <w:tab/>
      </w:r>
      <w:r>
        <w:fldChar w:fldCharType="begin"/>
      </w:r>
      <w:r>
        <w:instrText xml:space="preserve"> PAGEREF _Toc162629022 \h </w:instrText>
      </w:r>
      <w:r>
        <w:fldChar w:fldCharType="separate"/>
      </w:r>
      <w:r>
        <w:t>41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5.4 물품</w:t>
      </w:r>
      <w:r>
        <w:tab/>
      </w:r>
      <w:r>
        <w:fldChar w:fldCharType="begin"/>
      </w:r>
      <w:r>
        <w:instrText xml:space="preserve"> PAGEREF _Toc162629023 \h </w:instrText>
      </w:r>
      <w:r>
        <w:fldChar w:fldCharType="separate"/>
      </w:r>
      <w:r>
        <w:t>42</w:t>
      </w:r>
      <w:r>
        <w:fldChar w:fldCharType="end"/>
      </w:r>
    </w:p>
    <w:p w:rsidR="00736BCE" w:rsidRDefault="00736BCE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</w:rPr>
      </w:pPr>
      <w:r>
        <w:t>6. 매각실</w:t>
      </w:r>
      <w:r>
        <w:tab/>
      </w:r>
      <w:r>
        <w:fldChar w:fldCharType="begin"/>
      </w:r>
      <w:r>
        <w:instrText xml:space="preserve"> PAGEREF _Toc162629024 \h </w:instrText>
      </w:r>
      <w:r>
        <w:fldChar w:fldCharType="separate"/>
      </w:r>
      <w:r>
        <w:t>43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6.1 매각공고</w:t>
      </w:r>
      <w:r>
        <w:tab/>
      </w:r>
      <w:r>
        <w:fldChar w:fldCharType="begin"/>
      </w:r>
      <w:r>
        <w:instrText xml:space="preserve"> PAGEREF _Toc162629025 \h </w:instrText>
      </w:r>
      <w:r>
        <w:fldChar w:fldCharType="separate"/>
      </w:r>
      <w:r>
        <w:t>43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6.2 매각참가신청</w:t>
      </w:r>
      <w:r>
        <w:tab/>
      </w:r>
      <w:r>
        <w:fldChar w:fldCharType="begin"/>
      </w:r>
      <w:r>
        <w:instrText xml:space="preserve"> PAGEREF _Toc162629026 \h </w:instrText>
      </w:r>
      <w:r>
        <w:fldChar w:fldCharType="separate"/>
      </w:r>
      <w:r>
        <w:t>44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6.3 매각입찰서 제출</w:t>
      </w:r>
      <w:r>
        <w:tab/>
      </w:r>
      <w:r>
        <w:fldChar w:fldCharType="begin"/>
      </w:r>
      <w:r>
        <w:instrText xml:space="preserve"> PAGEREF _Toc162629027 \h </w:instrText>
      </w:r>
      <w:r>
        <w:fldChar w:fldCharType="separate"/>
      </w:r>
      <w:r>
        <w:t>45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6.4 매각결과</w:t>
      </w:r>
      <w:r>
        <w:tab/>
      </w:r>
      <w:r>
        <w:fldChar w:fldCharType="begin"/>
      </w:r>
      <w:r>
        <w:instrText xml:space="preserve"> PAGEREF _Toc162629028 \h </w:instrText>
      </w:r>
      <w:r>
        <w:fldChar w:fldCharType="separate"/>
      </w:r>
      <w:r>
        <w:t>46</w:t>
      </w:r>
      <w:r>
        <w:fldChar w:fldCharType="end"/>
      </w:r>
    </w:p>
    <w:p w:rsidR="00736BCE" w:rsidRDefault="00736BCE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</w:rPr>
      </w:pPr>
      <w:r>
        <w:t>7. 고객지원</w:t>
      </w:r>
      <w:r>
        <w:tab/>
      </w:r>
      <w:r>
        <w:fldChar w:fldCharType="begin"/>
      </w:r>
      <w:r>
        <w:instrText xml:space="preserve"> PAGEREF _Toc162629029 \h </w:instrText>
      </w:r>
      <w:r>
        <w:fldChar w:fldCharType="separate"/>
      </w:r>
      <w:r>
        <w:t>47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7.1 공지사항</w:t>
      </w:r>
      <w:r>
        <w:tab/>
      </w:r>
      <w:r>
        <w:fldChar w:fldCharType="begin"/>
      </w:r>
      <w:r>
        <w:instrText xml:space="preserve"> PAGEREF _Toc162629030 \h </w:instrText>
      </w:r>
      <w:r>
        <w:fldChar w:fldCharType="separate"/>
      </w:r>
      <w:r>
        <w:t>47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7.2 입찰자료실</w:t>
      </w:r>
      <w:r>
        <w:tab/>
      </w:r>
      <w:r>
        <w:fldChar w:fldCharType="begin"/>
      </w:r>
      <w:r>
        <w:instrText xml:space="preserve"> PAGEREF _Toc162629031 \h </w:instrText>
      </w:r>
      <w:r>
        <w:fldChar w:fldCharType="separate"/>
      </w:r>
      <w:r>
        <w:t>48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7.3 Q&amp;A</w:t>
      </w:r>
      <w:r>
        <w:tab/>
      </w:r>
      <w:r>
        <w:fldChar w:fldCharType="begin"/>
      </w:r>
      <w:r>
        <w:instrText xml:space="preserve"> PAGEREF _Toc162629032 \h </w:instrText>
      </w:r>
      <w:r>
        <w:fldChar w:fldCharType="separate"/>
      </w:r>
      <w:r>
        <w:t>49</w:t>
      </w:r>
      <w:r>
        <w:fldChar w:fldCharType="end"/>
      </w:r>
    </w:p>
    <w:p w:rsidR="00736BCE" w:rsidRDefault="00736BCE">
      <w:pPr>
        <w:pStyle w:val="30"/>
        <w:rPr>
          <w:rFonts w:asciiTheme="minorHAnsi" w:eastAsiaTheme="minorEastAsia" w:hAnsiTheme="minorHAnsi" w:cstheme="minorBidi"/>
          <w:iCs w:val="0"/>
          <w:kern w:val="2"/>
          <w:szCs w:val="22"/>
        </w:rPr>
      </w:pPr>
      <w:r>
        <w:t>7.3.1 질문 글쓰기</w:t>
      </w:r>
      <w:r>
        <w:tab/>
      </w:r>
      <w:r>
        <w:fldChar w:fldCharType="begin"/>
      </w:r>
      <w:r>
        <w:instrText xml:space="preserve"> PAGEREF _Toc162629033 \h </w:instrText>
      </w:r>
      <w:r>
        <w:fldChar w:fldCharType="separate"/>
      </w:r>
      <w:r>
        <w:t>50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7.4 FAQ</w:t>
      </w:r>
      <w:r>
        <w:tab/>
      </w:r>
      <w:r>
        <w:fldChar w:fldCharType="begin"/>
      </w:r>
      <w:r>
        <w:instrText xml:space="preserve"> PAGEREF _Toc162629034 \h </w:instrText>
      </w:r>
      <w:r>
        <w:fldChar w:fldCharType="separate"/>
      </w:r>
      <w:r>
        <w:t>51</w:t>
      </w:r>
      <w:r>
        <w:fldChar w:fldCharType="end"/>
      </w:r>
    </w:p>
    <w:p w:rsidR="00736BCE" w:rsidRDefault="00736BCE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</w:rPr>
      </w:pPr>
      <w:r>
        <w:t>8. 온라인 홍보장터</w:t>
      </w:r>
      <w:r>
        <w:tab/>
      </w:r>
      <w:r>
        <w:fldChar w:fldCharType="begin"/>
      </w:r>
      <w:r>
        <w:instrText xml:space="preserve"> PAGEREF _Toc162629035 \h </w:instrText>
      </w:r>
      <w:r>
        <w:fldChar w:fldCharType="separate"/>
      </w:r>
      <w:r>
        <w:t>52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8.1 온라인홍보장터</w:t>
      </w:r>
      <w:r>
        <w:tab/>
      </w:r>
      <w:r>
        <w:fldChar w:fldCharType="begin"/>
      </w:r>
      <w:r>
        <w:instrText xml:space="preserve"> PAGEREF _Toc162629036 \h </w:instrText>
      </w:r>
      <w:r>
        <w:fldChar w:fldCharType="separate"/>
      </w:r>
      <w:r>
        <w:t>52</w:t>
      </w:r>
      <w:r>
        <w:fldChar w:fldCharType="end"/>
      </w:r>
    </w:p>
    <w:p w:rsidR="00736BCE" w:rsidRDefault="00736BCE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</w:rPr>
      </w:pPr>
      <w:r>
        <w:t>9. 마이페이지</w:t>
      </w:r>
      <w:r>
        <w:tab/>
      </w:r>
      <w:r>
        <w:fldChar w:fldCharType="begin"/>
      </w:r>
      <w:r>
        <w:instrText xml:space="preserve"> PAGEREF _Toc162629037 \h </w:instrText>
      </w:r>
      <w:r>
        <w:fldChar w:fldCharType="separate"/>
      </w:r>
      <w:r>
        <w:t>53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9.1 업체정보</w:t>
      </w:r>
      <w:r>
        <w:tab/>
      </w:r>
      <w:r>
        <w:fldChar w:fldCharType="begin"/>
      </w:r>
      <w:r>
        <w:instrText xml:space="preserve"> PAGEREF _Toc162629038 \h </w:instrText>
      </w:r>
      <w:r>
        <w:fldChar w:fldCharType="separate"/>
      </w:r>
      <w:r>
        <w:t>53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9.2 실적증명서발급</w:t>
      </w:r>
      <w:r>
        <w:tab/>
      </w:r>
      <w:r>
        <w:fldChar w:fldCharType="begin"/>
      </w:r>
      <w:r>
        <w:instrText xml:space="preserve"> PAGEREF _Toc162629039 \h </w:instrText>
      </w:r>
      <w:r>
        <w:fldChar w:fldCharType="separate"/>
      </w:r>
      <w:r>
        <w:t>54</w:t>
      </w:r>
      <w:r>
        <w:fldChar w:fldCharType="end"/>
      </w:r>
    </w:p>
    <w:p w:rsidR="00736BCE" w:rsidRDefault="00736BCE">
      <w:pPr>
        <w:pStyle w:val="30"/>
        <w:rPr>
          <w:rFonts w:asciiTheme="minorHAnsi" w:eastAsiaTheme="minorEastAsia" w:hAnsiTheme="minorHAnsi" w:cstheme="minorBidi"/>
          <w:iCs w:val="0"/>
          <w:kern w:val="2"/>
          <w:szCs w:val="22"/>
        </w:rPr>
      </w:pPr>
      <w:r>
        <w:t>9.2.1 실적증명서 발급신청</w:t>
      </w:r>
      <w:r>
        <w:tab/>
      </w:r>
      <w:r>
        <w:fldChar w:fldCharType="begin"/>
      </w:r>
      <w:r>
        <w:instrText xml:space="preserve"> PAGEREF _Toc162629040 \h </w:instrText>
      </w:r>
      <w:r>
        <w:fldChar w:fldCharType="separate"/>
      </w:r>
      <w:r>
        <w:t>55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9.3 전자문서함</w:t>
      </w:r>
      <w:r>
        <w:tab/>
      </w:r>
      <w:r>
        <w:fldChar w:fldCharType="begin"/>
      </w:r>
      <w:r>
        <w:instrText xml:space="preserve"> PAGEREF _Toc162629041 \h </w:instrText>
      </w:r>
      <w:r>
        <w:fldChar w:fldCharType="separate"/>
      </w:r>
      <w:r>
        <w:t>56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9.4 개선건의함</w:t>
      </w:r>
      <w:r>
        <w:tab/>
      </w:r>
      <w:r>
        <w:fldChar w:fldCharType="begin"/>
      </w:r>
      <w:r>
        <w:instrText xml:space="preserve"> PAGEREF _Toc162629042 \h </w:instrText>
      </w:r>
      <w:r>
        <w:fldChar w:fldCharType="separate"/>
      </w:r>
      <w:r>
        <w:t>57</w:t>
      </w:r>
      <w:r>
        <w:fldChar w:fldCharType="end"/>
      </w:r>
    </w:p>
    <w:p w:rsidR="00736BCE" w:rsidRDefault="00736BCE">
      <w:pPr>
        <w:pStyle w:val="30"/>
        <w:rPr>
          <w:rFonts w:asciiTheme="minorHAnsi" w:eastAsiaTheme="minorEastAsia" w:hAnsiTheme="minorHAnsi" w:cstheme="minorBidi"/>
          <w:iCs w:val="0"/>
          <w:kern w:val="2"/>
          <w:szCs w:val="22"/>
        </w:rPr>
      </w:pPr>
      <w:r>
        <w:t>9.4.1 개선사항 등록</w:t>
      </w:r>
      <w:r>
        <w:tab/>
      </w:r>
      <w:r>
        <w:fldChar w:fldCharType="begin"/>
      </w:r>
      <w:r>
        <w:instrText xml:space="preserve"> PAGEREF _Toc162629043 \h </w:instrText>
      </w:r>
      <w:r>
        <w:fldChar w:fldCharType="separate"/>
      </w:r>
      <w:r>
        <w:t>58</w:t>
      </w:r>
      <w:r>
        <w:fldChar w:fldCharType="end"/>
      </w:r>
    </w:p>
    <w:p w:rsidR="00247B8A" w:rsidRPr="006B10EE" w:rsidRDefault="002A2153" w:rsidP="002A2153">
      <w:pPr>
        <w:pStyle w:val="30"/>
        <w:ind w:leftChars="354" w:firstLineChars="70" w:firstLine="140"/>
      </w:pPr>
      <w:r>
        <w:fldChar w:fldCharType="end"/>
      </w:r>
    </w:p>
    <w:p w:rsidR="00DF02C7" w:rsidRDefault="00DF02C7" w:rsidP="00746760"/>
    <w:p w:rsidR="00DF02C7" w:rsidRDefault="00DF02C7" w:rsidP="00746760"/>
    <w:p w:rsidR="00EF5633" w:rsidRPr="00746760" w:rsidRDefault="00EF5633" w:rsidP="00DF02C7">
      <w:pPr>
        <w:sectPr w:rsidR="00EF5633" w:rsidRPr="00746760" w:rsidSect="00510782">
          <w:footerReference w:type="default" r:id="rId10"/>
          <w:pgSz w:w="11907" w:h="16840" w:code="9"/>
          <w:pgMar w:top="1418" w:right="1134" w:bottom="1418" w:left="1134" w:header="1134" w:footer="510" w:gutter="0"/>
          <w:cols w:space="720"/>
          <w:titlePg/>
          <w:docGrid w:linePitch="272"/>
        </w:sectPr>
      </w:pPr>
    </w:p>
    <w:p w:rsidR="00215449" w:rsidRDefault="0067250D" w:rsidP="0067250D">
      <w:pPr>
        <w:pStyle w:val="1"/>
      </w:pPr>
      <w:bookmarkStart w:id="1" w:name="_Toc179342086"/>
      <w:bookmarkStart w:id="2" w:name="_Toc180316825"/>
      <w:bookmarkStart w:id="3" w:name="_Toc86065356"/>
      <w:bookmarkStart w:id="4" w:name="_Toc162628989"/>
      <w:bookmarkEnd w:id="1"/>
      <w:bookmarkEnd w:id="2"/>
      <w:bookmarkEnd w:id="3"/>
      <w:proofErr w:type="spellStart"/>
      <w:r>
        <w:rPr>
          <w:rFonts w:hint="eastAsia"/>
        </w:rPr>
        <w:lastRenderedPageBreak/>
        <w:t>메인메뉴</w:t>
      </w:r>
      <w:bookmarkEnd w:id="4"/>
      <w:proofErr w:type="spellEnd"/>
    </w:p>
    <w:p w:rsidR="0067250D" w:rsidRDefault="0067250D" w:rsidP="0067250D">
      <w:pPr>
        <w:pStyle w:val="2"/>
      </w:pPr>
      <w:bookmarkStart w:id="5" w:name="_Toc162628990"/>
      <w:proofErr w:type="spellStart"/>
      <w:r>
        <w:rPr>
          <w:rFonts w:hint="eastAsia"/>
        </w:rPr>
        <w:t>이용자등록</w:t>
      </w:r>
      <w:bookmarkEnd w:id="5"/>
      <w:proofErr w:type="spellEnd"/>
    </w:p>
    <w:p w:rsidR="0067250D" w:rsidRDefault="0067250D" w:rsidP="0067250D">
      <w:pPr>
        <w:pStyle w:val="6"/>
      </w:pPr>
      <w:r>
        <w:rPr>
          <w:rFonts w:hint="eastAsia"/>
        </w:rPr>
        <w:t>개요</w:t>
      </w:r>
    </w:p>
    <w:p w:rsidR="0067250D" w:rsidRDefault="0067250D" w:rsidP="0067250D">
      <w:r>
        <w:rPr>
          <w:rFonts w:hint="eastAsia"/>
        </w:rPr>
        <w:t>-이용자 등록을 한다.</w:t>
      </w:r>
    </w:p>
    <w:p w:rsidR="0067250D" w:rsidRDefault="0067250D" w:rsidP="0067250D">
      <w:pPr>
        <w:pStyle w:val="6"/>
      </w:pPr>
      <w:r>
        <w:rPr>
          <w:rFonts w:hint="eastAsia"/>
        </w:rPr>
        <w:t>화면</w:t>
      </w:r>
    </w:p>
    <w:p w:rsidR="0067250D" w:rsidRDefault="0067250D" w:rsidP="0067250D"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148158</wp:posOffset>
                </wp:positionH>
                <wp:positionV relativeFrom="paragraph">
                  <wp:posOffset>1535065</wp:posOffset>
                </wp:positionV>
                <wp:extent cx="559435" cy="320675"/>
                <wp:effectExtent l="0" t="0" r="0" b="0"/>
                <wp:wrapNone/>
                <wp:docPr id="8" name="직사각형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435" cy="3206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47BE87" id="직사각형 8" o:spid="_x0000_s1026" style="position:absolute;left:0;text-align:left;margin-left:11.65pt;margin-top:120.85pt;width:44.05pt;height:25.2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" filled="f" strokecolor="red" strokeweight="2.25pt"/>
            </w:pict>
          </mc:Fallback>
        </mc:AlternateContent>
      </w:r>
      <w:r w:rsidRPr="00C408C7">
        <w:rPr>
          <w:noProof/>
        </w:rPr>
        <w:drawing>
          <wp:inline distT="0" distB="0" distL="0" distR="0">
            <wp:extent cx="5651500" cy="4211955"/>
            <wp:effectExtent l="0" t="0" r="635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50D" w:rsidRDefault="0067250D" w:rsidP="0067250D"/>
    <w:p w:rsidR="0067250D" w:rsidRDefault="0067250D" w:rsidP="0067250D"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CE0BE2B" wp14:editId="64EC5C53">
                <wp:simplePos x="0" y="0"/>
                <wp:positionH relativeFrom="column">
                  <wp:posOffset>-243</wp:posOffset>
                </wp:positionH>
                <wp:positionV relativeFrom="paragraph">
                  <wp:posOffset>1610198</wp:posOffset>
                </wp:positionV>
                <wp:extent cx="5739130" cy="320675"/>
                <wp:effectExtent l="19050" t="19050" r="13970" b="22225"/>
                <wp:wrapNone/>
                <wp:docPr id="15" name="직사각형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9130" cy="3206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752622" id="직사각형 15" o:spid="_x0000_s1026" style="position:absolute;left:0;text-align:left;margin-left:0;margin-top:126.8pt;width:451.9pt;height:25.2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953135</wp:posOffset>
                </wp:positionH>
                <wp:positionV relativeFrom="paragraph">
                  <wp:posOffset>9046845</wp:posOffset>
                </wp:positionV>
                <wp:extent cx="5554345" cy="334010"/>
                <wp:effectExtent l="0" t="0" r="0" b="0"/>
                <wp:wrapNone/>
                <wp:docPr id="14" name="직사각형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4345" cy="3340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DB662" id="직사각형 14" o:spid="_x0000_s1026" style="position:absolute;left:0;text-align:left;margin-left:75.05pt;margin-top:712.35pt;width:437.35pt;height:2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" filled="f" strokecolor="red" strokeweight="2.25pt"/>
            </w:pict>
          </mc:Fallback>
        </mc:AlternateContent>
      </w:r>
      <w:r w:rsidRPr="009D5404">
        <w:rPr>
          <w:noProof/>
        </w:rPr>
        <w:drawing>
          <wp:inline distT="0" distB="0" distL="0" distR="0">
            <wp:extent cx="5739130" cy="2237105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50D" w:rsidRDefault="0067250D" w:rsidP="0067250D">
      <w:r>
        <w:rPr>
          <w:rFonts w:ascii="굴림" w:eastAsia="굴림" w:hAnsi="굴림" w:cs="굴림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4833849</wp:posOffset>
                </wp:positionH>
                <wp:positionV relativeFrom="paragraph">
                  <wp:posOffset>3253132</wp:posOffset>
                </wp:positionV>
                <wp:extent cx="544749" cy="233463"/>
                <wp:effectExtent l="19050" t="19050" r="27305" b="14605"/>
                <wp:wrapNone/>
                <wp:docPr id="18" name="직사각형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749" cy="23346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41097" id="직사각형 18" o:spid="_x0000_s1026" style="position:absolute;left:0;text-align:left;margin-left:380.6pt;margin-top:256.15pt;width:42.9pt;height:18.4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3647211</wp:posOffset>
                </wp:positionH>
                <wp:positionV relativeFrom="paragraph">
                  <wp:posOffset>3037435</wp:posOffset>
                </wp:positionV>
                <wp:extent cx="1747520" cy="156210"/>
                <wp:effectExtent l="19050" t="19050" r="24130" b="15240"/>
                <wp:wrapNone/>
                <wp:docPr id="17" name="직사각형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7520" cy="1562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36BCE" w:rsidRDefault="00736BCE" w:rsidP="006725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직사각형 17" o:spid="_x0000_s1026" style="position:absolute;left:0;text-align:left;margin-left:287.2pt;margin-top:239.15pt;width:137.6pt;height:12.3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" filled="f" strokecolor="red" strokeweight="2.25pt">
                <v:textbox>
                  <w:txbxContent>
                    <w:p w:rsidR="00736BCE" w:rsidRDefault="00736BCE" w:rsidP="0067250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C408C7">
        <w:rPr>
          <w:noProof/>
        </w:rPr>
        <w:drawing>
          <wp:inline distT="0" distB="0" distL="0" distR="0">
            <wp:extent cx="5398770" cy="3550285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50D" w:rsidRDefault="0067250D" w:rsidP="0067250D"/>
    <w:p w:rsidR="0067250D" w:rsidRDefault="0067250D" w:rsidP="0067250D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1026187</wp:posOffset>
                </wp:positionH>
                <wp:positionV relativeFrom="paragraph">
                  <wp:posOffset>664980</wp:posOffset>
                </wp:positionV>
                <wp:extent cx="4443095" cy="3383915"/>
                <wp:effectExtent l="0" t="0" r="0" b="0"/>
                <wp:wrapNone/>
                <wp:docPr id="20" name="직사각형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3095" cy="33839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BAC51" id="직사각형 20" o:spid="_x0000_s1026" style="position:absolute;left:0;text-align:left;margin-left:80.8pt;margin-top:52.35pt;width:349.85pt;height:266.4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" filled="f" strokecolor="red" strokeweight="2.25pt"/>
            </w:pict>
          </mc:Fallback>
        </mc:AlternateContent>
      </w:r>
      <w:r w:rsidRPr="00C408C7">
        <w:rPr>
          <w:noProof/>
        </w:rPr>
        <w:drawing>
          <wp:inline distT="0" distB="0" distL="0" distR="0">
            <wp:extent cx="5398770" cy="4007485"/>
            <wp:effectExtent l="0" t="0" r="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50D" w:rsidRDefault="0067250D" w:rsidP="0067250D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67250D" w:rsidRDefault="0067250D" w:rsidP="0067250D">
      <w:r>
        <w:t>- 이용자 등록을 클릭한다.</w:t>
      </w:r>
    </w:p>
    <w:p w:rsidR="0067250D" w:rsidRDefault="0067250D" w:rsidP="0067250D">
      <w:r>
        <w:t>- 사업자등록번호, 대표자명을 입력 후 확인을 클릭한다.</w:t>
      </w:r>
    </w:p>
    <w:p w:rsidR="0067250D" w:rsidRDefault="0067250D" w:rsidP="0067250D">
      <w:r>
        <w:lastRenderedPageBreak/>
        <w:t>- 신청업체 등록사항 각 항목을 정확하게 입력한다.</w:t>
      </w:r>
    </w:p>
    <w:p w:rsidR="0067250D" w:rsidRDefault="0067250D" w:rsidP="0067250D">
      <w:r>
        <w:t xml:space="preserve">- 입력된 정보는 입찰, 계약, 세금계산서 작성시 e-mail, </w:t>
      </w:r>
      <w:proofErr w:type="spellStart"/>
      <w:r>
        <w:t>sms</w:t>
      </w:r>
      <w:proofErr w:type="spellEnd"/>
      <w:r>
        <w:t xml:space="preserve"> </w:t>
      </w:r>
      <w:proofErr w:type="spellStart"/>
      <w:r>
        <w:t>발송시</w:t>
      </w:r>
      <w:proofErr w:type="spellEnd"/>
      <w:r>
        <w:t xml:space="preserve"> 활용 된다.</w:t>
      </w:r>
    </w:p>
    <w:p w:rsidR="0067250D" w:rsidRDefault="0067250D" w:rsidP="0067250D">
      <w:r>
        <w:t>- 청렴계약이행 서약 동의 체크 후 확인을 클릭한다.</w:t>
      </w:r>
    </w:p>
    <w:p w:rsidR="0067250D" w:rsidRDefault="0067250D" w:rsidP="0067250D">
      <w:r>
        <w:t>- 공인인증서 화면에서 사업자(범용)공인인증서 or 지문보안토큰을 사용하여 인증을 완료한다.</w:t>
      </w:r>
    </w:p>
    <w:p w:rsidR="0067250D" w:rsidRPr="0067250D" w:rsidRDefault="0067250D" w:rsidP="0067250D">
      <w:pPr>
        <w:rPr>
          <w:b/>
          <w:color w:val="FF0000"/>
        </w:rPr>
      </w:pPr>
      <w:r w:rsidRPr="0067250D">
        <w:rPr>
          <w:rFonts w:hint="eastAsia"/>
          <w:b/>
          <w:color w:val="FF0000"/>
        </w:rPr>
        <w:t>※</w:t>
      </w:r>
      <w:r w:rsidRPr="0067250D">
        <w:rPr>
          <w:b/>
          <w:color w:val="FF0000"/>
        </w:rPr>
        <w:t xml:space="preserve"> 2024.01.01. 부 나라장터 지문보안토큰 </w:t>
      </w:r>
      <w:proofErr w:type="spellStart"/>
      <w:r w:rsidRPr="0067250D">
        <w:rPr>
          <w:b/>
          <w:color w:val="FF0000"/>
        </w:rPr>
        <w:t>입찰의무</w:t>
      </w:r>
      <w:proofErr w:type="spellEnd"/>
      <w:r w:rsidRPr="0067250D">
        <w:rPr>
          <w:b/>
          <w:color w:val="FF0000"/>
        </w:rPr>
        <w:t xml:space="preserve"> 폐지로 인한 지문보안토큰 </w:t>
      </w:r>
      <w:proofErr w:type="spellStart"/>
      <w:r w:rsidRPr="0067250D">
        <w:rPr>
          <w:b/>
          <w:color w:val="FF0000"/>
        </w:rPr>
        <w:t>미소지자</w:t>
      </w:r>
      <w:proofErr w:type="spellEnd"/>
      <w:r w:rsidRPr="0067250D">
        <w:rPr>
          <w:b/>
          <w:color w:val="FF0000"/>
        </w:rPr>
        <w:t>(협력업체)는 공인인증서 화면에서 사업자(범용)공인인증서 인증 후 “예외입찰신청”을 진행한다.</w:t>
      </w:r>
    </w:p>
    <w:p w:rsidR="0067250D" w:rsidRDefault="0067250D" w:rsidP="0067250D"/>
    <w:p w:rsidR="0037246D" w:rsidRDefault="0037246D" w:rsidP="0037246D">
      <w:pPr>
        <w:pStyle w:val="2"/>
      </w:pPr>
      <w:bookmarkStart w:id="6" w:name="_Toc162628991"/>
      <w:r>
        <w:rPr>
          <w:rFonts w:hint="eastAsia"/>
        </w:rPr>
        <w:t>예외입찰신청</w:t>
      </w:r>
      <w:bookmarkEnd w:id="6"/>
    </w:p>
    <w:p w:rsidR="0037246D" w:rsidRDefault="0037246D" w:rsidP="0037246D">
      <w:pPr>
        <w:pStyle w:val="6"/>
      </w:pPr>
      <w:r>
        <w:rPr>
          <w:rFonts w:hint="eastAsia"/>
        </w:rPr>
        <w:t>개요</w:t>
      </w:r>
    </w:p>
    <w:p w:rsidR="0037246D" w:rsidRDefault="0037246D" w:rsidP="0037246D">
      <w:r>
        <w:rPr>
          <w:rFonts w:hint="eastAsia"/>
        </w:rPr>
        <w:t>-</w:t>
      </w:r>
      <w:proofErr w:type="spellStart"/>
      <w:r>
        <w:rPr>
          <w:rFonts w:hint="eastAsia"/>
        </w:rPr>
        <w:t>지문장치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미소지자</w:t>
      </w:r>
      <w:proofErr w:type="spellEnd"/>
      <w:r>
        <w:rPr>
          <w:rFonts w:hint="eastAsia"/>
        </w:rPr>
        <w:t xml:space="preserve"> 또는 지문보안토큰 사용 불가한 이용자는 예외입찰신청으로 통해 입찰참여한다.</w:t>
      </w:r>
    </w:p>
    <w:p w:rsidR="0037246D" w:rsidRDefault="0037246D" w:rsidP="0037246D">
      <w:pPr>
        <w:rPr>
          <w:b/>
          <w:color w:val="FF0000"/>
        </w:rPr>
      </w:pPr>
      <w:r w:rsidRPr="0037246D">
        <w:rPr>
          <w:rFonts w:hint="eastAsia"/>
          <w:b/>
          <w:color w:val="FF0000"/>
        </w:rPr>
        <w:t>※</w:t>
      </w:r>
      <w:r w:rsidRPr="0037246D">
        <w:rPr>
          <w:b/>
          <w:color w:val="FF0000"/>
        </w:rPr>
        <w:t xml:space="preserve"> 2024.01.01. 부 나라장터 지문보안토큰 </w:t>
      </w:r>
      <w:proofErr w:type="spellStart"/>
      <w:r w:rsidRPr="0037246D">
        <w:rPr>
          <w:b/>
          <w:color w:val="FF0000"/>
        </w:rPr>
        <w:t>입찰의무</w:t>
      </w:r>
      <w:proofErr w:type="spellEnd"/>
      <w:r w:rsidRPr="0037246D">
        <w:rPr>
          <w:b/>
          <w:color w:val="FF0000"/>
        </w:rPr>
        <w:t xml:space="preserve"> 폐지로 인한 지문보안토큰 </w:t>
      </w:r>
      <w:proofErr w:type="spellStart"/>
      <w:r w:rsidRPr="0037246D">
        <w:rPr>
          <w:b/>
          <w:color w:val="FF0000"/>
        </w:rPr>
        <w:t>미소지자</w:t>
      </w:r>
      <w:proofErr w:type="spellEnd"/>
      <w:r w:rsidRPr="0037246D">
        <w:rPr>
          <w:b/>
          <w:color w:val="FF0000"/>
        </w:rPr>
        <w:t>(협력업체)는 공인인증서 화면에서 사업자(범용)공인인증서 인증 후 “예외입찰신청”을 진행한다.</w:t>
      </w:r>
    </w:p>
    <w:p w:rsidR="0037246D" w:rsidRDefault="0037246D" w:rsidP="0037246D">
      <w:pPr>
        <w:pStyle w:val="6"/>
      </w:pPr>
      <w:r>
        <w:rPr>
          <w:rFonts w:hint="eastAsia"/>
        </w:rPr>
        <w:t>화면</w:t>
      </w:r>
    </w:p>
    <w:p w:rsidR="0037246D" w:rsidRPr="0037246D" w:rsidRDefault="0037246D" w:rsidP="0037246D">
      <w:r>
        <w:rPr>
          <w:rFonts w:ascii="굴림" w:eastAsia="굴림" w:hAnsi="굴림" w:cs="굴림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9483C22" wp14:editId="6337D950">
                <wp:simplePos x="0" y="0"/>
                <wp:positionH relativeFrom="column">
                  <wp:posOffset>1118439</wp:posOffset>
                </wp:positionH>
                <wp:positionV relativeFrom="paragraph">
                  <wp:posOffset>1549130</wp:posOffset>
                </wp:positionV>
                <wp:extent cx="515566" cy="291830"/>
                <wp:effectExtent l="19050" t="19050" r="18415" b="13335"/>
                <wp:wrapNone/>
                <wp:docPr id="4098" name="직사각형 4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5566" cy="2918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E4ECC" id="직사각형 4098" o:spid="_x0000_s1026" style="position:absolute;left:0;text-align:left;margin-left:88.05pt;margin-top:122pt;width:40.6pt;height:2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" filled="f" strokecolor="red" strokeweight="2.25pt"/>
            </w:pict>
          </mc:Fallback>
        </mc:AlternateContent>
      </w:r>
      <w:r w:rsidRPr="00C408C7">
        <w:rPr>
          <w:noProof/>
        </w:rPr>
        <w:drawing>
          <wp:inline distT="0" distB="0" distL="0" distR="0">
            <wp:extent cx="5651500" cy="4211955"/>
            <wp:effectExtent l="0" t="0" r="6350" b="0"/>
            <wp:docPr id="4097" name="그림 4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46D" w:rsidRDefault="0037246D" w:rsidP="0037246D">
      <w:r w:rsidRPr="0037246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E1AC85B" wp14:editId="34850A73">
                <wp:simplePos x="0" y="0"/>
                <wp:positionH relativeFrom="column">
                  <wp:posOffset>1828558</wp:posOffset>
                </wp:positionH>
                <wp:positionV relativeFrom="paragraph">
                  <wp:posOffset>1084013</wp:posOffset>
                </wp:positionV>
                <wp:extent cx="505838" cy="505838"/>
                <wp:effectExtent l="19050" t="19050" r="27940" b="27940"/>
                <wp:wrapNone/>
                <wp:docPr id="4100" name="직사각형 4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838" cy="50583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A86FEC" id="직사각형 4100" o:spid="_x0000_s1026" style="position:absolute;left:0;text-align:left;margin-left:2in;margin-top:85.35pt;width:39.85pt;height:39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" filled="f" strokecolor="red" strokeweight="2.25pt"/>
            </w:pict>
          </mc:Fallback>
        </mc:AlternateContent>
      </w:r>
      <w:r>
        <w:rPr>
          <w:rFonts w:ascii="굴림" w:eastAsia="굴림" w:hAnsi="굴림" w:cs="굴림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9483C22" wp14:editId="6337D950">
                <wp:simplePos x="0" y="0"/>
                <wp:positionH relativeFrom="column">
                  <wp:posOffset>1050317</wp:posOffset>
                </wp:positionH>
                <wp:positionV relativeFrom="paragraph">
                  <wp:posOffset>2007627</wp:posOffset>
                </wp:positionV>
                <wp:extent cx="2062264" cy="204280"/>
                <wp:effectExtent l="19050" t="19050" r="14605" b="24765"/>
                <wp:wrapNone/>
                <wp:docPr id="4099" name="직사각형 4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2264" cy="2042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82CC6" id="직사각형 4099" o:spid="_x0000_s1026" style="position:absolute;left:0;text-align:left;margin-left:82.7pt;margin-top:158.1pt;width:162.4pt;height:16.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" filled="f" strokecolor="red" strokeweight="2.25pt"/>
            </w:pict>
          </mc:Fallback>
        </mc:AlternateContent>
      </w:r>
      <w:r w:rsidRPr="008B54CE">
        <w:rPr>
          <w:noProof/>
        </w:rPr>
        <w:drawing>
          <wp:inline distT="0" distB="0" distL="0" distR="0" wp14:anchorId="3E22C060" wp14:editId="563B0B19">
            <wp:extent cx="5934075" cy="4222115"/>
            <wp:effectExtent l="0" t="0" r="9525" b="6985"/>
            <wp:docPr id="4096" name="그림 4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74" w:rsidRDefault="00E8559C" w:rsidP="0037246D">
      <w:r w:rsidRPr="0057257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6B7FBB" wp14:editId="140FDC56">
                <wp:simplePos x="0" y="0"/>
                <wp:positionH relativeFrom="margin">
                  <wp:posOffset>5386705</wp:posOffset>
                </wp:positionH>
                <wp:positionV relativeFrom="paragraph">
                  <wp:posOffset>3862070</wp:posOffset>
                </wp:positionV>
                <wp:extent cx="581660" cy="252730"/>
                <wp:effectExtent l="19050" t="19050" r="27940" b="13970"/>
                <wp:wrapNone/>
                <wp:docPr id="4105" name="직사각형 4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660" cy="2527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5EE59" id="직사각형 4105" o:spid="_x0000_s1026" style="position:absolute;left:0;text-align:left;margin-left:424.15pt;margin-top:304.1pt;width:45.8pt;height:19.9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" filled="f" strokecolor="red" strokeweight="2.25pt">
                <w10:wrap anchorx="margin"/>
              </v:rect>
            </w:pict>
          </mc:Fallback>
        </mc:AlternateContent>
      </w:r>
      <w:r>
        <w:rPr>
          <w:rFonts w:ascii="굴림" w:eastAsia="굴림" w:hAnsi="굴림" w:cs="굴림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0CD469D" wp14:editId="5E1AA523">
                <wp:simplePos x="0" y="0"/>
                <wp:positionH relativeFrom="column">
                  <wp:posOffset>1270635</wp:posOffset>
                </wp:positionH>
                <wp:positionV relativeFrom="paragraph">
                  <wp:posOffset>1633220</wp:posOffset>
                </wp:positionV>
                <wp:extent cx="4695825" cy="1171575"/>
                <wp:effectExtent l="19050" t="19050" r="28575" b="28575"/>
                <wp:wrapNone/>
                <wp:docPr id="4104" name="직사각형 4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5825" cy="11715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259F2" id="직사각형 4104" o:spid="_x0000_s1026" style="position:absolute;left:0;text-align:left;margin-left:100.05pt;margin-top:128.6pt;width:369.75pt;height:9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1AF379B3" wp14:editId="745AE061">
            <wp:extent cx="6039239" cy="4124325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89860" cy="41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574" w:rsidRDefault="00572574" w:rsidP="0037246D">
      <w:r w:rsidRPr="0057257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E80F43" wp14:editId="4B9E63B1">
                <wp:simplePos x="0" y="0"/>
                <wp:positionH relativeFrom="column">
                  <wp:posOffset>213766</wp:posOffset>
                </wp:positionH>
                <wp:positionV relativeFrom="paragraph">
                  <wp:posOffset>2465070</wp:posOffset>
                </wp:positionV>
                <wp:extent cx="3064213" cy="282102"/>
                <wp:effectExtent l="19050" t="19050" r="22225" b="22860"/>
                <wp:wrapNone/>
                <wp:docPr id="4108" name="직사각형 4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4213" cy="28210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1E79B" id="직사각형 4108" o:spid="_x0000_s1026" style="position:absolute;left:0;text-align:left;margin-left:16.85pt;margin-top:194.1pt;width:241.3pt;height:22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" filled="f" strokecolor="red" strokeweight="2.25pt"/>
            </w:pict>
          </mc:Fallback>
        </mc:AlternateContent>
      </w:r>
      <w:r w:rsidRPr="0037246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BD2533" wp14:editId="0648E27C">
                <wp:simplePos x="0" y="0"/>
                <wp:positionH relativeFrom="column">
                  <wp:posOffset>1419994</wp:posOffset>
                </wp:positionH>
                <wp:positionV relativeFrom="paragraph">
                  <wp:posOffset>1298021</wp:posOffset>
                </wp:positionV>
                <wp:extent cx="603115" cy="642026"/>
                <wp:effectExtent l="19050" t="19050" r="26035" b="24765"/>
                <wp:wrapNone/>
                <wp:docPr id="4107" name="직사각형 4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115" cy="64202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60FFA" id="직사각형 4107" o:spid="_x0000_s1026" style="position:absolute;left:0;text-align:left;margin-left:111.8pt;margin-top:102.2pt;width:47.5pt;height:5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2511DC37" wp14:editId="29E9A601">
            <wp:extent cx="6120765" cy="4221480"/>
            <wp:effectExtent l="0" t="0" r="0" b="7620"/>
            <wp:docPr id="4106" name="그림 4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574" w:rsidRDefault="00572574" w:rsidP="0037246D"/>
    <w:p w:rsidR="00572574" w:rsidRDefault="00572574" w:rsidP="00572574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572574" w:rsidRDefault="00572574" w:rsidP="00572574">
      <w:r>
        <w:t xml:space="preserve">- </w:t>
      </w:r>
      <w:proofErr w:type="spellStart"/>
      <w:r>
        <w:t>예외입찰</w:t>
      </w:r>
      <w:proofErr w:type="spellEnd"/>
      <w:r>
        <w:t xml:space="preserve"> </w:t>
      </w:r>
      <w:proofErr w:type="spellStart"/>
      <w:r>
        <w:t>신청버튼을</w:t>
      </w:r>
      <w:proofErr w:type="spellEnd"/>
      <w:r>
        <w:t xml:space="preserve"> 클릭한다. (사업자 공인인증서를 통해 인증)</w:t>
      </w:r>
    </w:p>
    <w:p w:rsidR="00572574" w:rsidRDefault="00572574" w:rsidP="00572574">
      <w:r>
        <w:t>- 예외입찰신청자 내역을 입력 후 주민등록번호에 해당하는 개인인증서로 인증을 완료한다.</w:t>
      </w:r>
    </w:p>
    <w:p w:rsidR="00572574" w:rsidRDefault="00572574" w:rsidP="00572574">
      <w:r>
        <w:t xml:space="preserve">- 인증서 확인후 </w:t>
      </w:r>
      <w:proofErr w:type="spellStart"/>
      <w:r>
        <w:t>예외입찰이</w:t>
      </w:r>
      <w:proofErr w:type="spellEnd"/>
      <w:r>
        <w:t xml:space="preserve"> 신청되고 인증서로 </w:t>
      </w:r>
      <w:proofErr w:type="spellStart"/>
      <w:r>
        <w:t>투찰가능하다</w:t>
      </w:r>
      <w:proofErr w:type="spellEnd"/>
      <w:r>
        <w:t>.</w:t>
      </w:r>
    </w:p>
    <w:p w:rsidR="00572574" w:rsidRDefault="00572574" w:rsidP="00572574"/>
    <w:p w:rsidR="00572574" w:rsidRDefault="00572574" w:rsidP="00572574">
      <w:pPr>
        <w:rPr>
          <w:b/>
          <w:color w:val="FF0000"/>
        </w:rPr>
      </w:pPr>
      <w:r w:rsidRPr="00572574">
        <w:rPr>
          <w:rFonts w:hint="eastAsia"/>
          <w:b/>
          <w:color w:val="FF0000"/>
        </w:rPr>
        <w:t>※</w:t>
      </w:r>
      <w:r w:rsidRPr="00572574">
        <w:rPr>
          <w:b/>
          <w:color w:val="FF0000"/>
        </w:rPr>
        <w:t xml:space="preserve"> 2024.01.01. 부 나라장터 지문보안토큰 </w:t>
      </w:r>
      <w:proofErr w:type="spellStart"/>
      <w:r w:rsidRPr="00572574">
        <w:rPr>
          <w:b/>
          <w:color w:val="FF0000"/>
        </w:rPr>
        <w:t>입찰의무</w:t>
      </w:r>
      <w:proofErr w:type="spellEnd"/>
      <w:r w:rsidRPr="00572574">
        <w:rPr>
          <w:b/>
          <w:color w:val="FF0000"/>
        </w:rPr>
        <w:t xml:space="preserve"> 폐지로 인한 지문보안토큰 </w:t>
      </w:r>
      <w:proofErr w:type="spellStart"/>
      <w:r w:rsidRPr="00572574">
        <w:rPr>
          <w:b/>
          <w:color w:val="FF0000"/>
        </w:rPr>
        <w:t>미소지자</w:t>
      </w:r>
      <w:proofErr w:type="spellEnd"/>
      <w:r w:rsidRPr="00572574">
        <w:rPr>
          <w:b/>
          <w:color w:val="FF0000"/>
        </w:rPr>
        <w:t>(협력업체)는 제조사”기타(</w:t>
      </w:r>
      <w:proofErr w:type="spellStart"/>
      <w:r w:rsidRPr="00572574">
        <w:rPr>
          <w:b/>
          <w:color w:val="FF0000"/>
        </w:rPr>
        <w:t>장치없음</w:t>
      </w:r>
      <w:proofErr w:type="spellEnd"/>
      <w:r w:rsidRPr="00572574">
        <w:rPr>
          <w:b/>
          <w:color w:val="FF0000"/>
        </w:rPr>
        <w:t xml:space="preserve">)”&amp; 보안토큰일련번호는 </w:t>
      </w:r>
      <w:proofErr w:type="spellStart"/>
      <w:r w:rsidRPr="00572574">
        <w:rPr>
          <w:b/>
          <w:color w:val="FF0000"/>
        </w:rPr>
        <w:t>미입력한</w:t>
      </w:r>
      <w:proofErr w:type="spellEnd"/>
      <w:r w:rsidRPr="00572574">
        <w:rPr>
          <w:b/>
          <w:color w:val="FF0000"/>
        </w:rPr>
        <w:t xml:space="preserve"> 상태로 주민등록번호, </w:t>
      </w:r>
      <w:proofErr w:type="spellStart"/>
      <w:r w:rsidRPr="00572574">
        <w:rPr>
          <w:b/>
          <w:color w:val="FF0000"/>
        </w:rPr>
        <w:t>신청사유를</w:t>
      </w:r>
      <w:proofErr w:type="spellEnd"/>
      <w:r w:rsidRPr="00572574">
        <w:rPr>
          <w:b/>
          <w:color w:val="FF0000"/>
        </w:rPr>
        <w:t xml:space="preserve"> 입력하여 주십시오.</w:t>
      </w:r>
    </w:p>
    <w:p w:rsidR="00572574" w:rsidRPr="00572574" w:rsidRDefault="00572574" w:rsidP="00572574">
      <w:pPr>
        <w:rPr>
          <w:b/>
          <w:color w:val="FF0000"/>
        </w:rPr>
      </w:pPr>
    </w:p>
    <w:p w:rsidR="0067250D" w:rsidRDefault="0067250D" w:rsidP="0067250D">
      <w:pPr>
        <w:pStyle w:val="2"/>
      </w:pPr>
      <w:bookmarkStart w:id="7" w:name="_Toc162628992"/>
      <w:r>
        <w:rPr>
          <w:rFonts w:hint="eastAsia"/>
        </w:rPr>
        <w:t>로그인</w:t>
      </w:r>
      <w:bookmarkEnd w:id="7"/>
    </w:p>
    <w:p w:rsidR="0067250D" w:rsidRDefault="0067250D" w:rsidP="0067250D">
      <w:pPr>
        <w:pStyle w:val="6"/>
      </w:pPr>
      <w:r>
        <w:rPr>
          <w:rFonts w:hint="eastAsia"/>
        </w:rPr>
        <w:t>개요</w:t>
      </w:r>
    </w:p>
    <w:p w:rsidR="0067250D" w:rsidRPr="00572574" w:rsidRDefault="0067250D" w:rsidP="0067250D">
      <w:r>
        <w:rPr>
          <w:rFonts w:hint="eastAsia"/>
        </w:rPr>
        <w:t>- 로그인 버튼을 클릭하여 로그인한다.</w:t>
      </w:r>
    </w:p>
    <w:p w:rsidR="0067250D" w:rsidRDefault="0067250D" w:rsidP="0067250D">
      <w:pPr>
        <w:pStyle w:val="6"/>
      </w:pPr>
      <w:r>
        <w:rPr>
          <w:rFonts w:hint="eastAsia"/>
        </w:rPr>
        <w:lastRenderedPageBreak/>
        <w:t>화면</w:t>
      </w:r>
    </w:p>
    <w:p w:rsidR="00572574" w:rsidRDefault="0037246D" w:rsidP="0067250D">
      <w:r w:rsidRPr="0037246D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322C5CF" wp14:editId="080B6A33">
                <wp:simplePos x="0" y="0"/>
                <wp:positionH relativeFrom="column">
                  <wp:posOffset>398145</wp:posOffset>
                </wp:positionH>
                <wp:positionV relativeFrom="paragraph">
                  <wp:posOffset>688975</wp:posOffset>
                </wp:positionV>
                <wp:extent cx="982493" cy="214009"/>
                <wp:effectExtent l="19050" t="19050" r="27305" b="14605"/>
                <wp:wrapNone/>
                <wp:docPr id="26" name="직사각형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493" cy="21400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C7E5C2" id="직사각형 26" o:spid="_x0000_s1026" style="position:absolute;left:0;text-align:left;margin-left:31.35pt;margin-top:54.25pt;width:77.35pt;height:16.8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" filled="f" strokecolor="red" strokeweight="2.25pt"/>
            </w:pict>
          </mc:Fallback>
        </mc:AlternateContent>
      </w:r>
      <w:r>
        <w:rPr>
          <w:rFonts w:ascii="굴림" w:eastAsia="굴림" w:hAnsi="굴림" w:cs="굴림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989DF37" wp14:editId="69452036">
                <wp:simplePos x="0" y="0"/>
                <wp:positionH relativeFrom="column">
                  <wp:posOffset>2097323</wp:posOffset>
                </wp:positionH>
                <wp:positionV relativeFrom="paragraph">
                  <wp:posOffset>656523</wp:posOffset>
                </wp:positionV>
                <wp:extent cx="875489" cy="243191"/>
                <wp:effectExtent l="19050" t="19050" r="20320" b="24130"/>
                <wp:wrapNone/>
                <wp:docPr id="23" name="직사각형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489" cy="24319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BEB074" id="직사각형 23" o:spid="_x0000_s1026" style="position:absolute;left:0;text-align:left;margin-left:165.15pt;margin-top:51.7pt;width:68.95pt;height:19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" filled="f" strokecolor="red" strokeweight="2.25pt"/>
            </w:pict>
          </mc:Fallback>
        </mc:AlternateContent>
      </w:r>
      <w:r w:rsidR="0067250D" w:rsidRPr="008B54CE">
        <w:rPr>
          <w:noProof/>
        </w:rPr>
        <w:drawing>
          <wp:inline distT="0" distB="0" distL="0" distR="0">
            <wp:extent cx="3482340" cy="1478915"/>
            <wp:effectExtent l="0" t="0" r="3810" b="698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53" b="4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74" w:rsidRDefault="00572574" w:rsidP="0067250D"/>
    <w:p w:rsidR="0037246D" w:rsidRPr="0037246D" w:rsidRDefault="0037246D" w:rsidP="0067250D">
      <w:pPr>
        <w:rPr>
          <w:b/>
        </w:rPr>
      </w:pPr>
      <w:r w:rsidRPr="0037246D">
        <w:rPr>
          <w:rFonts w:hint="eastAsia"/>
          <w:b/>
        </w:rPr>
        <w:t>[지문인식 로그인 클릭 시]</w:t>
      </w:r>
    </w:p>
    <w:p w:rsidR="0037246D" w:rsidRDefault="0037246D" w:rsidP="0067250D">
      <w:r w:rsidRPr="0037246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193B3B" wp14:editId="43022A77">
                <wp:simplePos x="0" y="0"/>
                <wp:positionH relativeFrom="column">
                  <wp:posOffset>3238621</wp:posOffset>
                </wp:positionH>
                <wp:positionV relativeFrom="paragraph">
                  <wp:posOffset>1940101</wp:posOffset>
                </wp:positionV>
                <wp:extent cx="1605064" cy="350196"/>
                <wp:effectExtent l="19050" t="19050" r="14605" b="12065"/>
                <wp:wrapNone/>
                <wp:docPr id="27" name="직사각형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5064" cy="35019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2CC23" id="직사각형 27" o:spid="_x0000_s1026" style="position:absolute;left:0;text-align:left;margin-left:255pt;margin-top:152.75pt;width:126.4pt;height:27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" filled="f" strokecolor="red" strokeweight="2.25pt"/>
            </w:pict>
          </mc:Fallback>
        </mc:AlternateContent>
      </w:r>
      <w:r>
        <w:rPr>
          <w:rFonts w:ascii="굴림" w:eastAsia="굴림" w:hAnsi="굴림" w:cs="굴림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B8116A7" wp14:editId="524EE6AC">
                <wp:simplePos x="0" y="0"/>
                <wp:positionH relativeFrom="column">
                  <wp:posOffset>2476432</wp:posOffset>
                </wp:positionH>
                <wp:positionV relativeFrom="paragraph">
                  <wp:posOffset>1232941</wp:posOffset>
                </wp:positionV>
                <wp:extent cx="642026" cy="651753"/>
                <wp:effectExtent l="19050" t="19050" r="24765" b="15240"/>
                <wp:wrapNone/>
                <wp:docPr id="25" name="직사각형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026" cy="65175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82F49" id="직사각형 25" o:spid="_x0000_s1026" style="position:absolute;left:0;text-align:left;margin-left:195pt;margin-top:97.1pt;width:50.55pt;height:51.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" filled="f" strokecolor="red" strokeweight="2.25pt"/>
            </w:pict>
          </mc:Fallback>
        </mc:AlternateContent>
      </w:r>
      <w:r>
        <w:rPr>
          <w:rFonts w:ascii="굴림" w:eastAsia="굴림" w:hAnsi="굴림" w:cs="굴림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0BE30B5" wp14:editId="6B5F4639">
                <wp:simplePos x="0" y="0"/>
                <wp:positionH relativeFrom="column">
                  <wp:posOffset>1838284</wp:posOffset>
                </wp:positionH>
                <wp:positionV relativeFrom="paragraph">
                  <wp:posOffset>1975552</wp:posOffset>
                </wp:positionV>
                <wp:extent cx="642026" cy="651753"/>
                <wp:effectExtent l="19050" t="19050" r="24765" b="15240"/>
                <wp:wrapNone/>
                <wp:docPr id="22" name="직사각형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026" cy="65175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73D04" id="직사각형 22" o:spid="_x0000_s1026" style="position:absolute;left:0;text-align:left;margin-left:144.75pt;margin-top:155.55pt;width:50.55pt;height:51.3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" filled="f" strokecolor="red" strokeweight="2.25pt"/>
            </w:pict>
          </mc:Fallback>
        </mc:AlternateContent>
      </w:r>
      <w:r w:rsidRPr="008B54CE">
        <w:rPr>
          <w:noProof/>
        </w:rPr>
        <w:drawing>
          <wp:inline distT="0" distB="0" distL="0" distR="0">
            <wp:extent cx="5934075" cy="4046855"/>
            <wp:effectExtent l="0" t="0" r="9525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74" w:rsidRDefault="00572574" w:rsidP="0067250D"/>
    <w:p w:rsidR="00572574" w:rsidRDefault="00572574" w:rsidP="0067250D"/>
    <w:p w:rsidR="00572574" w:rsidRDefault="00572574" w:rsidP="0067250D"/>
    <w:p w:rsidR="00572574" w:rsidRDefault="00572574" w:rsidP="0067250D"/>
    <w:p w:rsidR="00572574" w:rsidRDefault="00572574" w:rsidP="0067250D"/>
    <w:p w:rsidR="00572574" w:rsidRDefault="00572574" w:rsidP="0067250D"/>
    <w:p w:rsidR="00572574" w:rsidRDefault="00572574" w:rsidP="0067250D"/>
    <w:p w:rsidR="00572574" w:rsidRDefault="00572574" w:rsidP="0067250D"/>
    <w:p w:rsidR="00572574" w:rsidRDefault="00572574" w:rsidP="0067250D"/>
    <w:p w:rsidR="00572574" w:rsidRDefault="00572574" w:rsidP="0067250D"/>
    <w:p w:rsidR="00572574" w:rsidRDefault="00572574" w:rsidP="0067250D"/>
    <w:p w:rsidR="0037246D" w:rsidRPr="0037246D" w:rsidRDefault="0037246D" w:rsidP="0067250D">
      <w:pPr>
        <w:rPr>
          <w:b/>
        </w:rPr>
      </w:pPr>
      <w:r w:rsidRPr="0037246D">
        <w:rPr>
          <w:rFonts w:hint="eastAsia"/>
          <w:b/>
        </w:rPr>
        <w:lastRenderedPageBreak/>
        <w:t xml:space="preserve">[공인인증 로그인 </w:t>
      </w:r>
      <w:proofErr w:type="spellStart"/>
      <w:r w:rsidRPr="0037246D">
        <w:rPr>
          <w:rFonts w:hint="eastAsia"/>
          <w:b/>
        </w:rPr>
        <w:t>클릭시</w:t>
      </w:r>
      <w:proofErr w:type="spellEnd"/>
      <w:r w:rsidRPr="0037246D">
        <w:rPr>
          <w:rFonts w:hint="eastAsia"/>
          <w:b/>
        </w:rPr>
        <w:t>]</w:t>
      </w:r>
    </w:p>
    <w:p w:rsidR="0067250D" w:rsidRDefault="0037246D" w:rsidP="0067250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1028065</wp:posOffset>
                </wp:positionH>
                <wp:positionV relativeFrom="paragraph">
                  <wp:posOffset>1740535</wp:posOffset>
                </wp:positionV>
                <wp:extent cx="2156460" cy="505460"/>
                <wp:effectExtent l="0" t="0" r="0" b="0"/>
                <wp:wrapNone/>
                <wp:docPr id="30" name="직사각형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6460" cy="5054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D2737" id="직사각형 30" o:spid="_x0000_s1026" style="position:absolute;left:0;text-align:left;margin-left:80.95pt;margin-top:137.05pt;width:169.8pt;height:39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1865400</wp:posOffset>
                </wp:positionH>
                <wp:positionV relativeFrom="paragraph">
                  <wp:posOffset>1092578</wp:posOffset>
                </wp:positionV>
                <wp:extent cx="436880" cy="436880"/>
                <wp:effectExtent l="0" t="0" r="0" b="0"/>
                <wp:wrapNone/>
                <wp:docPr id="29" name="직사각형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4368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C58AE" id="직사각형 29" o:spid="_x0000_s1026" style="position:absolute;left:0;text-align:left;margin-left:146.9pt;margin-top:86.05pt;width:34.4pt;height:34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" filled="f" strokecolor="red" strokeweight="2.25pt"/>
            </w:pict>
          </mc:Fallback>
        </mc:AlternateContent>
      </w:r>
      <w:r w:rsidRPr="008B54CE">
        <w:rPr>
          <w:noProof/>
        </w:rPr>
        <w:drawing>
          <wp:inline distT="0" distB="0" distL="0" distR="0">
            <wp:extent cx="5797685" cy="4125073"/>
            <wp:effectExtent l="0" t="0" r="0" b="889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685" cy="412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50D" w:rsidRDefault="0067250D" w:rsidP="0067250D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37246D" w:rsidRPr="0037246D" w:rsidRDefault="0037246D" w:rsidP="0037246D">
      <w:pPr>
        <w:rPr>
          <w:b/>
        </w:rPr>
      </w:pPr>
      <w:r w:rsidRPr="0037246D">
        <w:rPr>
          <w:b/>
        </w:rPr>
        <w:t>A. 지문보안토큰</w:t>
      </w:r>
    </w:p>
    <w:p w:rsidR="0037246D" w:rsidRDefault="0037246D" w:rsidP="0037246D">
      <w:r>
        <w:t xml:space="preserve">1. </w:t>
      </w:r>
      <w:proofErr w:type="spellStart"/>
      <w:r>
        <w:t>확장매체</w:t>
      </w:r>
      <w:proofErr w:type="spellEnd"/>
      <w:r>
        <w:t xml:space="preserve"> 버튼을 클릭한다.</w:t>
      </w:r>
    </w:p>
    <w:p w:rsidR="0037246D" w:rsidRDefault="0037246D" w:rsidP="0037246D">
      <w:r>
        <w:t>2. 지문보안토큰을 클릭한다.</w:t>
      </w:r>
    </w:p>
    <w:p w:rsidR="0037246D" w:rsidRDefault="0037246D" w:rsidP="0037246D">
      <w:r>
        <w:t>3. 사용하는 지문보안토큰 장치를 선택 후 확인을 클릭한다.</w:t>
      </w:r>
    </w:p>
    <w:p w:rsidR="0037246D" w:rsidRDefault="0037246D" w:rsidP="0037246D">
      <w:r>
        <w:t>4. 지문인식보안토큰에 지문인식 후 PIN번호(</w:t>
      </w:r>
      <w:proofErr w:type="spellStart"/>
      <w:r>
        <w:t>보안토큰</w:t>
      </w:r>
      <w:proofErr w:type="spellEnd"/>
      <w:r>
        <w:t xml:space="preserve"> 비밀번호)를 입력 후 확인을 클릭한다</w:t>
      </w:r>
      <w:proofErr w:type="gramStart"/>
      <w:r>
        <w:t>.(</w:t>
      </w:r>
      <w:proofErr w:type="gramEnd"/>
      <w:r>
        <w:t xml:space="preserve"> PIN번호 팝업이 닫힌 후 메인 인증서 화면에 </w:t>
      </w:r>
      <w:proofErr w:type="spellStart"/>
      <w:r>
        <w:t>확인버튼도</w:t>
      </w:r>
      <w:proofErr w:type="spellEnd"/>
      <w:r>
        <w:t xml:space="preserve"> 클릭해야 함)</w:t>
      </w:r>
    </w:p>
    <w:p w:rsidR="0037246D" w:rsidRDefault="0037246D" w:rsidP="0037246D"/>
    <w:p w:rsidR="0037246D" w:rsidRPr="0037246D" w:rsidRDefault="0037246D" w:rsidP="0037246D">
      <w:pPr>
        <w:rPr>
          <w:b/>
          <w:color w:val="FF0000"/>
        </w:rPr>
      </w:pPr>
      <w:r w:rsidRPr="0037246D">
        <w:rPr>
          <w:rFonts w:hint="eastAsia"/>
          <w:b/>
          <w:color w:val="FF0000"/>
        </w:rPr>
        <w:t>※</w:t>
      </w:r>
      <w:r w:rsidRPr="0037246D">
        <w:rPr>
          <w:b/>
          <w:color w:val="FF0000"/>
        </w:rPr>
        <w:t xml:space="preserve"> 2024.01.01. 부 나라장터 지문보안토큰 </w:t>
      </w:r>
      <w:proofErr w:type="spellStart"/>
      <w:r w:rsidRPr="0037246D">
        <w:rPr>
          <w:b/>
          <w:color w:val="FF0000"/>
        </w:rPr>
        <w:t>입찰의무</w:t>
      </w:r>
      <w:proofErr w:type="spellEnd"/>
      <w:r w:rsidRPr="0037246D">
        <w:rPr>
          <w:b/>
          <w:color w:val="FF0000"/>
        </w:rPr>
        <w:t xml:space="preserve"> 폐지로 인한 지문보안토큰 </w:t>
      </w:r>
      <w:proofErr w:type="spellStart"/>
      <w:r w:rsidRPr="0037246D">
        <w:rPr>
          <w:b/>
          <w:color w:val="FF0000"/>
        </w:rPr>
        <w:t>미소지자</w:t>
      </w:r>
      <w:proofErr w:type="spellEnd"/>
      <w:r w:rsidRPr="0037246D">
        <w:rPr>
          <w:b/>
          <w:color w:val="FF0000"/>
        </w:rPr>
        <w:t>(협력업체)는 “지문인식예외로그인”을 통하여 로그인한다.</w:t>
      </w:r>
    </w:p>
    <w:p w:rsidR="0037246D" w:rsidRDefault="0037246D" w:rsidP="0037246D"/>
    <w:p w:rsidR="0037246D" w:rsidRPr="0037246D" w:rsidRDefault="0037246D" w:rsidP="0037246D">
      <w:pPr>
        <w:rPr>
          <w:b/>
        </w:rPr>
      </w:pPr>
      <w:r w:rsidRPr="0037246D">
        <w:rPr>
          <w:b/>
        </w:rPr>
        <w:t>B. 공인인증서</w:t>
      </w:r>
    </w:p>
    <w:p w:rsidR="0037246D" w:rsidRDefault="0037246D" w:rsidP="0037246D">
      <w:r>
        <w:t>1. 하드디스크 버튼을 클릭한다.</w:t>
      </w:r>
    </w:p>
    <w:p w:rsidR="0037246D" w:rsidRDefault="0037246D" w:rsidP="0037246D">
      <w:r>
        <w:t>2. 사용하는 사업자(범인)공인인증서를 선택한다.</w:t>
      </w:r>
    </w:p>
    <w:p w:rsidR="0067250D" w:rsidRDefault="0037246D" w:rsidP="0037246D">
      <w:r>
        <w:t>3. 인증서 비밀번호를 입력 후 확인을 클릭한다.</w:t>
      </w:r>
    </w:p>
    <w:p w:rsidR="0037246D" w:rsidRDefault="0037246D" w:rsidP="0037246D"/>
    <w:p w:rsidR="0037246D" w:rsidRDefault="0037246D" w:rsidP="0037246D">
      <w:pPr>
        <w:pStyle w:val="2"/>
      </w:pPr>
      <w:bookmarkStart w:id="8" w:name="_Toc162628993"/>
      <w:r>
        <w:rPr>
          <w:rFonts w:hint="eastAsia"/>
        </w:rPr>
        <w:lastRenderedPageBreak/>
        <w:t>지문인식예외로그인</w:t>
      </w:r>
      <w:bookmarkEnd w:id="8"/>
    </w:p>
    <w:p w:rsidR="0037246D" w:rsidRDefault="0037246D" w:rsidP="0037246D">
      <w:pPr>
        <w:pStyle w:val="6"/>
      </w:pPr>
      <w:r>
        <w:rPr>
          <w:rFonts w:hint="eastAsia"/>
        </w:rPr>
        <w:t>개요</w:t>
      </w:r>
    </w:p>
    <w:p w:rsidR="0037246D" w:rsidRDefault="0037246D" w:rsidP="0037246D">
      <w:r>
        <w:rPr>
          <w:rFonts w:hint="eastAsia"/>
        </w:rPr>
        <w:t>-지문인식예외로그인을 진행한다.</w:t>
      </w:r>
    </w:p>
    <w:p w:rsidR="0037246D" w:rsidRDefault="0037246D" w:rsidP="0037246D">
      <w:pPr>
        <w:rPr>
          <w:b/>
          <w:color w:val="FF0000"/>
        </w:rPr>
      </w:pPr>
      <w:r w:rsidRPr="0037246D">
        <w:rPr>
          <w:rFonts w:hint="eastAsia"/>
          <w:b/>
          <w:color w:val="FF0000"/>
        </w:rPr>
        <w:t>※</w:t>
      </w:r>
      <w:r w:rsidRPr="0037246D">
        <w:rPr>
          <w:b/>
          <w:color w:val="FF0000"/>
        </w:rPr>
        <w:t xml:space="preserve"> 2024.01.01. 부 나라장터 지문보안토큰 </w:t>
      </w:r>
      <w:proofErr w:type="spellStart"/>
      <w:r w:rsidRPr="0037246D">
        <w:rPr>
          <w:b/>
          <w:color w:val="FF0000"/>
        </w:rPr>
        <w:t>입찰의무</w:t>
      </w:r>
      <w:proofErr w:type="spellEnd"/>
      <w:r w:rsidRPr="0037246D">
        <w:rPr>
          <w:b/>
          <w:color w:val="FF0000"/>
        </w:rPr>
        <w:t xml:space="preserve"> 폐지로 인한 지문보안토큰 </w:t>
      </w:r>
      <w:proofErr w:type="spellStart"/>
      <w:r w:rsidRPr="0037246D">
        <w:rPr>
          <w:b/>
          <w:color w:val="FF0000"/>
        </w:rPr>
        <w:t>미소지자</w:t>
      </w:r>
      <w:proofErr w:type="spellEnd"/>
      <w:r w:rsidRPr="0037246D">
        <w:rPr>
          <w:b/>
          <w:color w:val="FF0000"/>
        </w:rPr>
        <w:t>(협력업체)는 “지문인식예외로그인”을 통하여 로그인한다.</w:t>
      </w:r>
    </w:p>
    <w:p w:rsidR="0037246D" w:rsidRDefault="0037246D" w:rsidP="0037246D">
      <w:pPr>
        <w:pStyle w:val="6"/>
      </w:pPr>
      <w:r>
        <w:rPr>
          <w:rFonts w:hint="eastAsia"/>
        </w:rPr>
        <w:t>화면</w:t>
      </w:r>
    </w:p>
    <w:p w:rsidR="0037246D" w:rsidRDefault="0037246D" w:rsidP="0037246D">
      <w:r w:rsidRPr="00E64615">
        <w:rPr>
          <w:noProof/>
        </w:rPr>
        <w:drawing>
          <wp:inline distT="0" distB="0" distL="0" distR="0">
            <wp:extent cx="5934075" cy="4299585"/>
            <wp:effectExtent l="0" t="0" r="9525" b="571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74" w:rsidRDefault="00572574" w:rsidP="0037246D">
      <w:r>
        <w:rPr>
          <w:noProof/>
        </w:rPr>
        <w:lastRenderedPageBreak/>
        <w:drawing>
          <wp:inline distT="0" distB="0" distL="0" distR="0" wp14:anchorId="1545073E" wp14:editId="46FB56C2">
            <wp:extent cx="6120765" cy="4203065"/>
            <wp:effectExtent l="0" t="0" r="0" b="6985"/>
            <wp:docPr id="4112" name="그림 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46D" w:rsidRDefault="0037246D" w:rsidP="0037246D"/>
    <w:p w:rsidR="00572574" w:rsidRDefault="00E8559C" w:rsidP="0037246D">
      <w:r>
        <w:rPr>
          <w:noProof/>
        </w:rPr>
        <w:drawing>
          <wp:inline distT="0" distB="0" distL="0" distR="0" wp14:anchorId="1A74902C" wp14:editId="42FF86B6">
            <wp:extent cx="6120765" cy="2428875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46D" w:rsidRDefault="0037246D" w:rsidP="0037246D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37246D" w:rsidRDefault="0037246D" w:rsidP="0037246D">
      <w:r>
        <w:t xml:space="preserve">-입찰서 작성을 </w:t>
      </w:r>
      <w:proofErr w:type="spellStart"/>
      <w:r>
        <w:t>진행시</w:t>
      </w:r>
      <w:proofErr w:type="spellEnd"/>
      <w:r>
        <w:t xml:space="preserve"> 지문로그인이 불가한 자(협력업체)는 지문인식예외로그인을 통하여 </w:t>
      </w:r>
      <w:proofErr w:type="spellStart"/>
      <w:r>
        <w:t>로그인을</w:t>
      </w:r>
      <w:proofErr w:type="spellEnd"/>
      <w:r>
        <w:t xml:space="preserve"> 진행한다.</w:t>
      </w:r>
    </w:p>
    <w:p w:rsidR="0037246D" w:rsidRDefault="0037246D" w:rsidP="0037246D">
      <w:r>
        <w:t xml:space="preserve">-지문인식예외로그인 버튼 클릭 후 </w:t>
      </w:r>
      <w:r w:rsidRPr="0037246D">
        <w:rPr>
          <w:u w:val="single"/>
        </w:rPr>
        <w:t>사업자(범용)공인인증서</w:t>
      </w:r>
      <w:r>
        <w:t xml:space="preserve"> 인증 후 </w:t>
      </w:r>
      <w:r w:rsidRPr="0037246D">
        <w:rPr>
          <w:u w:val="single"/>
        </w:rPr>
        <w:t xml:space="preserve">“예외입찰신청”시 등록한 대표자(또는 </w:t>
      </w:r>
      <w:proofErr w:type="spellStart"/>
      <w:r w:rsidRPr="0037246D">
        <w:rPr>
          <w:u w:val="single"/>
        </w:rPr>
        <w:t>입찰대리인</w:t>
      </w:r>
      <w:proofErr w:type="spellEnd"/>
      <w:r w:rsidRPr="0037246D">
        <w:rPr>
          <w:u w:val="single"/>
        </w:rPr>
        <w:t>)의 주민등록번호 입력 후 개인공인인증서</w:t>
      </w:r>
      <w:r>
        <w:t>로 인증을 한다.</w:t>
      </w:r>
    </w:p>
    <w:p w:rsidR="00E8559C" w:rsidRPr="00E8559C" w:rsidRDefault="00E8559C" w:rsidP="00E8559C">
      <w:pPr>
        <w:pStyle w:val="af0"/>
        <w:rPr>
          <w:rFonts w:ascii="바탕" w:eastAsia="굴림" w:hAnsi="굴림" w:cs="굴림"/>
        </w:rPr>
      </w:pPr>
      <w:r w:rsidRPr="00E8559C">
        <w:rPr>
          <w:rFonts w:hint="eastAsia"/>
          <w:b/>
        </w:rPr>
        <w:t>※</w:t>
      </w:r>
      <w:r w:rsidRPr="00E8559C">
        <w:rPr>
          <w:b/>
        </w:rPr>
        <w:t xml:space="preserve"> </w:t>
      </w:r>
      <w:r w:rsidRPr="00E8559C">
        <w:rPr>
          <w:rFonts w:asciiTheme="minorEastAsia" w:eastAsiaTheme="minorEastAsia" w:hAnsiTheme="minorEastAsia" w:cs="굴림" w:hint="eastAsia"/>
          <w:b/>
          <w:bCs/>
        </w:rPr>
        <w:t xml:space="preserve">2025.01.06. 차세대 나라장터 이용전환으로 </w:t>
      </w:r>
      <w:r>
        <w:rPr>
          <w:rFonts w:asciiTheme="minorEastAsia" w:eastAsiaTheme="minorEastAsia" w:hAnsiTheme="minorEastAsia" w:cs="굴림" w:hint="eastAsia"/>
          <w:b/>
          <w:bCs/>
        </w:rPr>
        <w:t xml:space="preserve">인하여 </w:t>
      </w:r>
      <w:proofErr w:type="spellStart"/>
      <w:r>
        <w:rPr>
          <w:rFonts w:asciiTheme="minorEastAsia" w:eastAsiaTheme="minorEastAsia" w:hAnsiTheme="minorEastAsia" w:cs="굴림" w:hint="eastAsia"/>
          <w:b/>
          <w:bCs/>
        </w:rPr>
        <w:t>입찰대리인</w:t>
      </w:r>
      <w:proofErr w:type="spellEnd"/>
      <w:r>
        <w:rPr>
          <w:rFonts w:asciiTheme="minorEastAsia" w:eastAsiaTheme="minorEastAsia" w:hAnsiTheme="minorEastAsia" w:cs="굴림" w:hint="eastAsia"/>
          <w:b/>
          <w:bCs/>
        </w:rPr>
        <w:t xml:space="preserve"> 정보는</w:t>
      </w:r>
      <w:r w:rsidRPr="00E8559C">
        <w:rPr>
          <w:rFonts w:asciiTheme="minorEastAsia" w:eastAsiaTheme="minorEastAsia" w:hAnsiTheme="minorEastAsia" w:cs="굴림" w:hint="eastAsia"/>
          <w:b/>
          <w:bCs/>
        </w:rPr>
        <w:t xml:space="preserve"> 나라장터 사이트 회원정보관리란 “개인정보의 제공 동의(선택사항) 항목 내</w:t>
      </w:r>
      <w:r w:rsidRPr="00E8559C">
        <w:rPr>
          <w:rFonts w:asciiTheme="minorEastAsia" w:eastAsiaTheme="minorEastAsia" w:hAnsiTheme="minorEastAsia" w:cs="굴림"/>
          <w:b/>
          <w:bCs/>
        </w:rPr>
        <w:t>”</w:t>
      </w:r>
      <w:r w:rsidRPr="00E8559C">
        <w:rPr>
          <w:rFonts w:asciiTheme="minorEastAsia" w:eastAsiaTheme="minorEastAsia" w:hAnsiTheme="minorEastAsia" w:cs="굴림" w:hint="eastAsia"/>
          <w:b/>
          <w:bCs/>
        </w:rPr>
        <w:t xml:space="preserve">한국마사회“ 체크가 </w:t>
      </w:r>
      <w:r>
        <w:rPr>
          <w:rFonts w:asciiTheme="minorEastAsia" w:eastAsiaTheme="minorEastAsia" w:hAnsiTheme="minorEastAsia" w:cs="굴림" w:hint="eastAsia"/>
          <w:b/>
          <w:bCs/>
        </w:rPr>
        <w:t xml:space="preserve">되어야 </w:t>
      </w:r>
      <w:proofErr w:type="spellStart"/>
      <w:r>
        <w:rPr>
          <w:rFonts w:asciiTheme="minorEastAsia" w:eastAsiaTheme="minorEastAsia" w:hAnsiTheme="minorEastAsia" w:cs="굴림" w:hint="eastAsia"/>
          <w:b/>
          <w:bCs/>
        </w:rPr>
        <w:t>예</w:t>
      </w:r>
      <w:bookmarkStart w:id="9" w:name="_GoBack"/>
      <w:bookmarkEnd w:id="9"/>
      <w:r>
        <w:rPr>
          <w:rFonts w:asciiTheme="minorEastAsia" w:eastAsiaTheme="minorEastAsia" w:hAnsiTheme="minorEastAsia" w:cs="굴림" w:hint="eastAsia"/>
          <w:b/>
          <w:bCs/>
        </w:rPr>
        <w:t>외입찰</w:t>
      </w:r>
      <w:proofErr w:type="spellEnd"/>
      <w:r>
        <w:rPr>
          <w:rFonts w:asciiTheme="minorEastAsia" w:eastAsiaTheme="minorEastAsia" w:hAnsiTheme="minorEastAsia" w:cs="굴림" w:hint="eastAsia"/>
          <w:b/>
          <w:bCs/>
        </w:rPr>
        <w:t xml:space="preserve"> 신청이 가능하다.</w:t>
      </w:r>
    </w:p>
    <w:p w:rsidR="00E8559C" w:rsidRPr="00E8559C" w:rsidRDefault="00E8559C" w:rsidP="0037246D"/>
    <w:p w:rsidR="0037246D" w:rsidRPr="0037246D" w:rsidRDefault="0037246D" w:rsidP="0037246D"/>
    <w:p w:rsidR="0067250D" w:rsidRDefault="0067250D" w:rsidP="0067250D">
      <w:pPr>
        <w:pStyle w:val="2"/>
      </w:pPr>
      <w:bookmarkStart w:id="10" w:name="_Toc162628994"/>
      <w:proofErr w:type="spellStart"/>
      <w:r>
        <w:rPr>
          <w:rFonts w:hint="eastAsia"/>
        </w:rPr>
        <w:t>인증서갱신</w:t>
      </w:r>
      <w:bookmarkEnd w:id="10"/>
      <w:proofErr w:type="spellEnd"/>
    </w:p>
    <w:p w:rsidR="0067250D" w:rsidRDefault="0067250D" w:rsidP="0067250D">
      <w:pPr>
        <w:pStyle w:val="6"/>
      </w:pPr>
      <w:r>
        <w:rPr>
          <w:rFonts w:hint="eastAsia"/>
        </w:rPr>
        <w:t>개요</w:t>
      </w:r>
    </w:p>
    <w:p w:rsidR="0067250D" w:rsidRDefault="0067250D" w:rsidP="0067250D">
      <w:r w:rsidRPr="0067250D">
        <w:t xml:space="preserve">-인증서 </w:t>
      </w:r>
      <w:proofErr w:type="spellStart"/>
      <w:r w:rsidRPr="0067250D">
        <w:t>갱신버튼을</w:t>
      </w:r>
      <w:proofErr w:type="spellEnd"/>
      <w:r w:rsidRPr="0067250D">
        <w:t xml:space="preserve"> </w:t>
      </w:r>
      <w:proofErr w:type="gramStart"/>
      <w:r w:rsidRPr="0067250D">
        <w:t>클릭하여  등록된</w:t>
      </w:r>
      <w:proofErr w:type="gramEnd"/>
      <w:r w:rsidRPr="0067250D">
        <w:t xml:space="preserve"> 인증서를 갱신한다</w:t>
      </w:r>
      <w:r>
        <w:rPr>
          <w:rFonts w:hint="eastAsia"/>
        </w:rPr>
        <w:t>.</w:t>
      </w:r>
    </w:p>
    <w:p w:rsidR="0067250D" w:rsidRDefault="0067250D" w:rsidP="0067250D"/>
    <w:p w:rsidR="0067250D" w:rsidRDefault="0067250D" w:rsidP="0067250D">
      <w:pPr>
        <w:pStyle w:val="6"/>
      </w:pPr>
      <w:r>
        <w:rPr>
          <w:rFonts w:hint="eastAsia"/>
        </w:rPr>
        <w:t>화면</w:t>
      </w:r>
    </w:p>
    <w:p w:rsidR="00572574" w:rsidRPr="00572574" w:rsidRDefault="00572574" w:rsidP="00572574">
      <w:r w:rsidRPr="0037246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52F55E" wp14:editId="2C9C0E5C">
                <wp:simplePos x="0" y="0"/>
                <wp:positionH relativeFrom="column">
                  <wp:posOffset>632055</wp:posOffset>
                </wp:positionH>
                <wp:positionV relativeFrom="paragraph">
                  <wp:posOffset>1538457</wp:posOffset>
                </wp:positionV>
                <wp:extent cx="535021" cy="301558"/>
                <wp:effectExtent l="19050" t="19050" r="17780" b="22860"/>
                <wp:wrapNone/>
                <wp:docPr id="4110" name="직사각형 4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5021" cy="30155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5939F" id="직사각형 4110" o:spid="_x0000_s1026" style="position:absolute;left:0;text-align:left;margin-left:49.75pt;margin-top:121.15pt;width:42.15pt;height:2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" filled="f" strokecolor="red" strokeweight="2.25pt"/>
            </w:pict>
          </mc:Fallback>
        </mc:AlternateContent>
      </w:r>
      <w:r w:rsidRPr="00C408C7">
        <w:rPr>
          <w:noProof/>
        </w:rPr>
        <w:drawing>
          <wp:inline distT="0" distB="0" distL="0" distR="0" wp14:anchorId="1BB42F9D" wp14:editId="6A936CAE">
            <wp:extent cx="5651500" cy="4211955"/>
            <wp:effectExtent l="0" t="0" r="6350" b="0"/>
            <wp:docPr id="4109" name="그림 4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50D" w:rsidRDefault="00572574" w:rsidP="0067250D">
      <w:r w:rsidRPr="0037246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888940" wp14:editId="2F061F89">
                <wp:simplePos x="0" y="0"/>
                <wp:positionH relativeFrom="column">
                  <wp:posOffset>1536727</wp:posOffset>
                </wp:positionH>
                <wp:positionV relativeFrom="paragraph">
                  <wp:posOffset>2416701</wp:posOffset>
                </wp:positionV>
                <wp:extent cx="3764604" cy="535021"/>
                <wp:effectExtent l="19050" t="19050" r="26670" b="17780"/>
                <wp:wrapNone/>
                <wp:docPr id="4111" name="직사각형 4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604" cy="53502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3D7945" id="직사각형 4111" o:spid="_x0000_s1026" style="position:absolute;left:0;text-align:left;margin-left:121pt;margin-top:190.3pt;width:296.45pt;height:42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" filled="f" strokecolor="red" strokeweight="2.25pt"/>
            </w:pict>
          </mc:Fallback>
        </mc:AlternateContent>
      </w:r>
      <w:r w:rsidR="0067250D">
        <w:rPr>
          <w:rFonts w:hAnsi="Arial" w:cs="굴림체" w:hint="eastAsia"/>
          <w:noProof/>
          <w:sz w:val="24"/>
          <w:szCs w:val="24"/>
        </w:rPr>
        <w:drawing>
          <wp:inline distT="0" distB="0" distL="0" distR="0">
            <wp:extent cx="5934075" cy="4542790"/>
            <wp:effectExtent l="0" t="0" r="9525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4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7D2" w:rsidRDefault="007627D2" w:rsidP="0067250D">
      <w:r>
        <w:rPr>
          <w:noProof/>
        </w:rPr>
        <w:drawing>
          <wp:inline distT="0" distB="0" distL="0" distR="0" wp14:anchorId="4DB36E59" wp14:editId="779D245F">
            <wp:extent cx="6120765" cy="4203065"/>
            <wp:effectExtent l="0" t="0" r="0" b="6985"/>
            <wp:docPr id="4114" name="그림 4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50D" w:rsidRDefault="0067250D" w:rsidP="0067250D"/>
    <w:p w:rsidR="0067250D" w:rsidRDefault="0067250D" w:rsidP="0067250D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67250D" w:rsidRDefault="0067250D" w:rsidP="0067250D">
      <w:r>
        <w:t xml:space="preserve">- 인증서 </w:t>
      </w:r>
      <w:proofErr w:type="spellStart"/>
      <w:r>
        <w:t>갱신버튼을</w:t>
      </w:r>
      <w:proofErr w:type="spellEnd"/>
      <w:r>
        <w:t xml:space="preserve"> 클릭한다.</w:t>
      </w:r>
    </w:p>
    <w:p w:rsidR="0067250D" w:rsidRDefault="0067250D" w:rsidP="0067250D">
      <w:r>
        <w:t>- 사업자등록번호 및 대표자명을 입력한다.</w:t>
      </w:r>
    </w:p>
    <w:p w:rsidR="0067250D" w:rsidRDefault="0067250D" w:rsidP="0067250D">
      <w:r>
        <w:t>- 인증서가 조회되면 비번을 입력한다.</w:t>
      </w:r>
    </w:p>
    <w:p w:rsidR="0067250D" w:rsidRDefault="0067250D" w:rsidP="0067250D">
      <w:r>
        <w:t>- 새로운 인증서가 등록된다.</w:t>
      </w:r>
    </w:p>
    <w:p w:rsidR="0067250D" w:rsidRDefault="0067250D" w:rsidP="0067250D"/>
    <w:p w:rsidR="0067250D" w:rsidRDefault="007627D2" w:rsidP="007627D2">
      <w:pPr>
        <w:pStyle w:val="1"/>
      </w:pPr>
      <w:bookmarkStart w:id="11" w:name="_Toc162628995"/>
      <w:r>
        <w:rPr>
          <w:rFonts w:hint="eastAsia"/>
        </w:rPr>
        <w:t>전자입찰</w:t>
      </w:r>
      <w:bookmarkEnd w:id="11"/>
    </w:p>
    <w:p w:rsidR="007627D2" w:rsidRPr="007627D2" w:rsidRDefault="007627D2" w:rsidP="007627D2">
      <w:pPr>
        <w:pStyle w:val="2"/>
      </w:pPr>
      <w:bookmarkStart w:id="12" w:name="_Toc162628996"/>
      <w:r>
        <w:rPr>
          <w:rFonts w:hint="eastAsia"/>
        </w:rPr>
        <w:t>입찰공고</w:t>
      </w:r>
      <w:bookmarkEnd w:id="12"/>
    </w:p>
    <w:p w:rsidR="0067250D" w:rsidRDefault="0067250D" w:rsidP="0067250D">
      <w:pPr>
        <w:pStyle w:val="6"/>
      </w:pPr>
      <w:r>
        <w:rPr>
          <w:rFonts w:hint="eastAsia"/>
        </w:rPr>
        <w:t>개요</w:t>
      </w:r>
    </w:p>
    <w:p w:rsidR="0067250D" w:rsidRDefault="0067250D" w:rsidP="0067250D">
      <w:r>
        <w:rPr>
          <w:rFonts w:hint="eastAsia"/>
        </w:rPr>
        <w:t>-</w:t>
      </w:r>
      <w:r w:rsidR="007627D2">
        <w:rPr>
          <w:rFonts w:hint="eastAsia"/>
        </w:rPr>
        <w:t>입찰공고를 조회한다.</w:t>
      </w:r>
    </w:p>
    <w:p w:rsidR="0067250D" w:rsidRDefault="007627D2" w:rsidP="0067250D">
      <w:pPr>
        <w:pStyle w:val="6"/>
      </w:pPr>
      <w:r>
        <w:rPr>
          <w:rFonts w:hint="eastAsia"/>
        </w:rPr>
        <w:t>화면</w:t>
      </w:r>
    </w:p>
    <w:p w:rsidR="0067250D" w:rsidRDefault="007627D2" w:rsidP="0067250D">
      <w:r>
        <w:rPr>
          <w:rFonts w:hAnsi="Arial" w:cs="굴림체" w:hint="eastAsia"/>
          <w:noProof/>
          <w:sz w:val="24"/>
          <w:szCs w:val="24"/>
        </w:rPr>
        <w:drawing>
          <wp:inline distT="0" distB="0" distL="0" distR="0">
            <wp:extent cx="5923915" cy="4309110"/>
            <wp:effectExtent l="0" t="0" r="635" b="0"/>
            <wp:docPr id="4115" name="그림 4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30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7D2" w:rsidRDefault="007627D2" w:rsidP="007627D2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7627D2" w:rsidRDefault="007627D2" w:rsidP="007627D2">
      <w:r>
        <w:t xml:space="preserve">- </w:t>
      </w:r>
      <w:proofErr w:type="spellStart"/>
      <w:r>
        <w:t>발주사업장</w:t>
      </w:r>
      <w:proofErr w:type="spellEnd"/>
      <w:r>
        <w:t xml:space="preserve">, </w:t>
      </w:r>
      <w:proofErr w:type="spellStart"/>
      <w:r>
        <w:t>공고번호</w:t>
      </w:r>
      <w:proofErr w:type="spellEnd"/>
      <w:r>
        <w:t xml:space="preserve">, </w:t>
      </w:r>
      <w:proofErr w:type="spellStart"/>
      <w:r>
        <w:t>공고건명</w:t>
      </w:r>
      <w:proofErr w:type="spellEnd"/>
      <w:r>
        <w:t xml:space="preserve">, </w:t>
      </w:r>
      <w:proofErr w:type="spellStart"/>
      <w:r>
        <w:t>입찰마감일</w:t>
      </w:r>
      <w:proofErr w:type="spellEnd"/>
      <w:r>
        <w:t>, 입찰공고일 등을 입력하고 조회한다.</w:t>
      </w:r>
    </w:p>
    <w:p w:rsidR="007627D2" w:rsidRDefault="007627D2" w:rsidP="007627D2">
      <w:r>
        <w:lastRenderedPageBreak/>
        <w:t xml:space="preserve">- </w:t>
      </w:r>
      <w:proofErr w:type="spellStart"/>
      <w:r>
        <w:t>표출항목은</w:t>
      </w:r>
      <w:proofErr w:type="spellEnd"/>
      <w:r>
        <w:t xml:space="preserve"> </w:t>
      </w:r>
      <w:proofErr w:type="spellStart"/>
      <w:r>
        <w:t>공고번호</w:t>
      </w:r>
      <w:proofErr w:type="spellEnd"/>
      <w:r>
        <w:t xml:space="preserve">, 사업장, </w:t>
      </w:r>
      <w:proofErr w:type="spellStart"/>
      <w:r>
        <w:t>공고건명</w:t>
      </w:r>
      <w:proofErr w:type="spellEnd"/>
      <w:r>
        <w:t xml:space="preserve">, 계약방법, 등록마감, </w:t>
      </w:r>
      <w:proofErr w:type="spellStart"/>
      <w:r>
        <w:t>입찰마감</w:t>
      </w:r>
      <w:proofErr w:type="spellEnd"/>
      <w:r>
        <w:t>, 입찰방식, 상태 등이 표출된다.</w:t>
      </w:r>
    </w:p>
    <w:p w:rsidR="007627D2" w:rsidRDefault="007627D2" w:rsidP="007627D2">
      <w:r>
        <w:t xml:space="preserve">- </w:t>
      </w:r>
      <w:proofErr w:type="spellStart"/>
      <w:r>
        <w:t>공고건명을</w:t>
      </w:r>
      <w:proofErr w:type="spellEnd"/>
      <w:r>
        <w:t xml:space="preserve"> 클릭하면 상세페이지로 이동한다.</w:t>
      </w:r>
    </w:p>
    <w:p w:rsidR="007627D2" w:rsidRDefault="007627D2" w:rsidP="00736BCE">
      <w:pPr>
        <w:pStyle w:val="3"/>
        <w:numPr>
          <w:ilvl w:val="2"/>
          <w:numId w:val="43"/>
        </w:numPr>
      </w:pPr>
      <w:bookmarkStart w:id="13" w:name="_Toc162628997"/>
      <w:r>
        <w:rPr>
          <w:rFonts w:hint="eastAsia"/>
        </w:rPr>
        <w:t>입찰참가신청</w:t>
      </w:r>
      <w:bookmarkEnd w:id="13"/>
    </w:p>
    <w:p w:rsidR="007627D2" w:rsidRDefault="007627D2" w:rsidP="007627D2">
      <w:pPr>
        <w:pStyle w:val="6"/>
      </w:pPr>
      <w:r>
        <w:rPr>
          <w:rFonts w:hint="eastAsia"/>
        </w:rPr>
        <w:t>개요</w:t>
      </w:r>
    </w:p>
    <w:p w:rsidR="007627D2" w:rsidRPr="007627D2" w:rsidRDefault="007627D2" w:rsidP="007627D2">
      <w:r>
        <w:rPr>
          <w:rFonts w:hint="eastAsia"/>
        </w:rPr>
        <w:t>-</w:t>
      </w:r>
      <w:proofErr w:type="spellStart"/>
      <w:r>
        <w:rPr>
          <w:rFonts w:hint="eastAsia"/>
        </w:rPr>
        <w:t>공고건별로</w:t>
      </w:r>
      <w:proofErr w:type="spellEnd"/>
      <w:r>
        <w:rPr>
          <w:rFonts w:hint="eastAsia"/>
        </w:rPr>
        <w:t xml:space="preserve"> 입찰참가신청을 한다.</w:t>
      </w:r>
    </w:p>
    <w:p w:rsidR="007627D2" w:rsidRPr="007627D2" w:rsidRDefault="007627D2" w:rsidP="007627D2">
      <w:pPr>
        <w:pStyle w:val="6"/>
      </w:pPr>
      <w:r>
        <w:rPr>
          <w:rFonts w:hint="eastAsia"/>
        </w:rPr>
        <w:t>화면</w:t>
      </w:r>
    </w:p>
    <w:p w:rsidR="0067250D" w:rsidRDefault="007627D2" w:rsidP="0067250D">
      <w:r w:rsidRPr="00D63214">
        <w:rPr>
          <w:rFonts w:hAnsi="Arial" w:cs="굴림체"/>
          <w:noProof/>
          <w:sz w:val="24"/>
          <w:szCs w:val="24"/>
        </w:rPr>
        <w:drawing>
          <wp:inline distT="0" distB="0" distL="0" distR="0">
            <wp:extent cx="5729605" cy="3959225"/>
            <wp:effectExtent l="0" t="0" r="4445" b="3175"/>
            <wp:docPr id="4116" name="그림 4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7D2" w:rsidRDefault="007627D2" w:rsidP="007627D2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7627D2" w:rsidRDefault="007627D2" w:rsidP="007627D2">
      <w:r>
        <w:t>- 입찰참가신청 버튼을 누르고 참가신청을 한다</w:t>
      </w:r>
    </w:p>
    <w:p w:rsidR="007627D2" w:rsidRDefault="007627D2" w:rsidP="007627D2">
      <w:r>
        <w:t xml:space="preserve">- </w:t>
      </w:r>
      <w:proofErr w:type="spellStart"/>
      <w:r>
        <w:t>신청완료후</w:t>
      </w:r>
      <w:proofErr w:type="spellEnd"/>
      <w:r>
        <w:t xml:space="preserve"> 참가자격확인(전자입찰 &gt; 나의 입찰참가현황 목록에서 확인가능)</w:t>
      </w:r>
    </w:p>
    <w:p w:rsidR="007627D2" w:rsidRDefault="007627D2" w:rsidP="007627D2">
      <w:proofErr w:type="spellStart"/>
      <w:r w:rsidRPr="007627D2">
        <w:rPr>
          <w:rFonts w:hint="eastAsia"/>
          <w:b/>
        </w:rPr>
        <w:t>확인완료</w:t>
      </w:r>
      <w:proofErr w:type="spellEnd"/>
      <w:r>
        <w:t xml:space="preserve"> 시 입찰서 작성을 진행한다.</w:t>
      </w:r>
    </w:p>
    <w:p w:rsidR="007627D2" w:rsidRDefault="007627D2" w:rsidP="007627D2"/>
    <w:p w:rsidR="007627D2" w:rsidRDefault="007627D2" w:rsidP="00736BCE">
      <w:pPr>
        <w:pStyle w:val="3"/>
      </w:pPr>
      <w:bookmarkStart w:id="14" w:name="_Toc162628998"/>
      <w:r>
        <w:rPr>
          <w:rFonts w:hint="eastAsia"/>
        </w:rPr>
        <w:t>입찰서 제출</w:t>
      </w:r>
      <w:bookmarkEnd w:id="14"/>
    </w:p>
    <w:p w:rsidR="007627D2" w:rsidRDefault="007627D2" w:rsidP="007627D2">
      <w:pPr>
        <w:pStyle w:val="6"/>
      </w:pPr>
      <w:r>
        <w:rPr>
          <w:rFonts w:hint="eastAsia"/>
        </w:rPr>
        <w:t>개요</w:t>
      </w:r>
    </w:p>
    <w:p w:rsidR="007627D2" w:rsidRPr="007627D2" w:rsidRDefault="007627D2" w:rsidP="007627D2">
      <w:r w:rsidRPr="007627D2">
        <w:t>-</w:t>
      </w:r>
      <w:proofErr w:type="spellStart"/>
      <w:r w:rsidRPr="007627D2">
        <w:t>입찰참가신청된</w:t>
      </w:r>
      <w:proofErr w:type="spellEnd"/>
      <w:r w:rsidRPr="007627D2">
        <w:t xml:space="preserve"> 공고에 </w:t>
      </w:r>
      <w:proofErr w:type="spellStart"/>
      <w:r w:rsidRPr="007627D2">
        <w:t>투찰한다</w:t>
      </w:r>
      <w:proofErr w:type="spellEnd"/>
      <w:proofErr w:type="gramStart"/>
      <w:r w:rsidRPr="007627D2">
        <w:t>..</w:t>
      </w:r>
      <w:proofErr w:type="gramEnd"/>
    </w:p>
    <w:p w:rsidR="007627D2" w:rsidRPr="007627D2" w:rsidRDefault="007627D2" w:rsidP="007627D2">
      <w:pPr>
        <w:pStyle w:val="6"/>
      </w:pPr>
      <w:r>
        <w:rPr>
          <w:rFonts w:hint="eastAsia"/>
        </w:rPr>
        <w:lastRenderedPageBreak/>
        <w:t>화면</w:t>
      </w:r>
    </w:p>
    <w:p w:rsidR="0067250D" w:rsidRDefault="007627D2" w:rsidP="0067250D">
      <w:r w:rsidRPr="008B54CE">
        <w:rPr>
          <w:noProof/>
        </w:rPr>
        <w:drawing>
          <wp:inline distT="0" distB="0" distL="0" distR="0">
            <wp:extent cx="5934075" cy="5136515"/>
            <wp:effectExtent l="0" t="0" r="9525" b="6985"/>
            <wp:docPr id="4117" name="그림 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3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7D2" w:rsidRDefault="007627D2" w:rsidP="007627D2">
      <w:pPr>
        <w:pStyle w:val="6"/>
      </w:pPr>
      <w:r>
        <w:t xml:space="preserve">처리절차 및 </w:t>
      </w:r>
      <w:proofErr w:type="spellStart"/>
      <w:r>
        <w:t>작업절차</w:t>
      </w:r>
      <w:proofErr w:type="spellEnd"/>
    </w:p>
    <w:p w:rsidR="007627D2" w:rsidRDefault="007627D2" w:rsidP="007627D2">
      <w:r>
        <w:t xml:space="preserve">- </w:t>
      </w:r>
      <w:proofErr w:type="spellStart"/>
      <w:r>
        <w:t>입찰서작성</w:t>
      </w:r>
      <w:proofErr w:type="spellEnd"/>
      <w:r>
        <w:t xml:space="preserve"> 버튼을 클릭한다.</w:t>
      </w:r>
    </w:p>
    <w:p w:rsidR="007627D2" w:rsidRDefault="007627D2" w:rsidP="007627D2">
      <w:r>
        <w:t xml:space="preserve">- 입찰보증금 </w:t>
      </w:r>
      <w:proofErr w:type="spellStart"/>
      <w:r>
        <w:t>지급각서</w:t>
      </w:r>
      <w:proofErr w:type="spellEnd"/>
      <w:r>
        <w:t xml:space="preserve"> 동의함 체크 후 전자서명을 진행한다.</w:t>
      </w:r>
    </w:p>
    <w:p w:rsidR="00CF1218" w:rsidRPr="007627D2" w:rsidRDefault="00CF1218" w:rsidP="00CF1218">
      <w:pPr>
        <w:rPr>
          <w:b/>
          <w:color w:val="FF0000"/>
        </w:rPr>
      </w:pPr>
      <w:r w:rsidRPr="007627D2">
        <w:rPr>
          <w:b/>
          <w:color w:val="FF0000"/>
        </w:rPr>
        <w:t xml:space="preserve">-&gt; 지문인식로그인 사용자 일 </w:t>
      </w:r>
      <w:proofErr w:type="gramStart"/>
      <w:r w:rsidRPr="007627D2">
        <w:rPr>
          <w:b/>
          <w:color w:val="FF0000"/>
        </w:rPr>
        <w:t>경우 :</w:t>
      </w:r>
      <w:proofErr w:type="gramEnd"/>
      <w:r w:rsidRPr="007627D2">
        <w:rPr>
          <w:b/>
          <w:color w:val="FF0000"/>
        </w:rPr>
        <w:t xml:space="preserve"> 지문보안토큰 인증 필요</w:t>
      </w:r>
    </w:p>
    <w:p w:rsidR="00CF1218" w:rsidRPr="00CF1218" w:rsidRDefault="00CF1218" w:rsidP="007627D2">
      <w:r w:rsidRPr="007627D2">
        <w:rPr>
          <w:b/>
          <w:color w:val="FF0000"/>
        </w:rPr>
        <w:t>-&gt; 예외입찰신청 사용자일 경우 : 범용(사업자)인증서 인증 필요</w:t>
      </w:r>
    </w:p>
    <w:p w:rsidR="007627D2" w:rsidRDefault="007627D2" w:rsidP="007627D2">
      <w:r>
        <w:t xml:space="preserve">- </w:t>
      </w:r>
      <w:r>
        <w:rPr>
          <w:rFonts w:hint="eastAsia"/>
        </w:rPr>
        <w:t xml:space="preserve">복수예가일경우, 예가 </w:t>
      </w:r>
      <w:r>
        <w:t>4</w:t>
      </w:r>
      <w:r>
        <w:rPr>
          <w:rFonts w:hint="eastAsia"/>
        </w:rPr>
        <w:t>개를 선택한다.</w:t>
      </w:r>
    </w:p>
    <w:p w:rsidR="007627D2" w:rsidRDefault="007627D2" w:rsidP="007627D2">
      <w:r>
        <w:t>- 입찰금액을 입력</w:t>
      </w:r>
      <w:r>
        <w:rPr>
          <w:rFonts w:hint="eastAsia"/>
        </w:rPr>
        <w:t xml:space="preserve"> 후 </w:t>
      </w:r>
      <w:proofErr w:type="spellStart"/>
      <w:r>
        <w:rPr>
          <w:rFonts w:hint="eastAsia"/>
        </w:rPr>
        <w:t>자동배분을</w:t>
      </w:r>
      <w:proofErr w:type="spellEnd"/>
      <w:r>
        <w:rPr>
          <w:rFonts w:hint="eastAsia"/>
        </w:rPr>
        <w:t xml:space="preserve"> 클릭</w:t>
      </w:r>
      <w:r>
        <w:t>한다.</w:t>
      </w:r>
    </w:p>
    <w:p w:rsidR="007627D2" w:rsidRDefault="007627D2" w:rsidP="007627D2">
      <w:r>
        <w:t xml:space="preserve">- </w:t>
      </w:r>
      <w:proofErr w:type="spellStart"/>
      <w:r>
        <w:t>입찰서제출</w:t>
      </w:r>
      <w:proofErr w:type="spellEnd"/>
      <w:r>
        <w:t xml:space="preserve"> 버튼을 클릭하면 </w:t>
      </w:r>
      <w:proofErr w:type="spellStart"/>
      <w:r>
        <w:t>투찰이</w:t>
      </w:r>
      <w:proofErr w:type="spellEnd"/>
      <w:r>
        <w:t xml:space="preserve"> 완료된다</w:t>
      </w:r>
    </w:p>
    <w:p w:rsidR="007627D2" w:rsidRDefault="007627D2" w:rsidP="007627D2">
      <w:pPr>
        <w:rPr>
          <w:b/>
          <w:color w:val="FF0000"/>
        </w:rPr>
      </w:pPr>
      <w:r w:rsidRPr="007627D2">
        <w:rPr>
          <w:b/>
          <w:color w:val="FF0000"/>
        </w:rPr>
        <w:t xml:space="preserve">-&gt; 예외입찰신청 사용자일 </w:t>
      </w:r>
      <w:proofErr w:type="gramStart"/>
      <w:r w:rsidRPr="007627D2">
        <w:rPr>
          <w:b/>
          <w:color w:val="FF0000"/>
        </w:rPr>
        <w:t>경우 :</w:t>
      </w:r>
      <w:proofErr w:type="gramEnd"/>
      <w:r w:rsidRPr="007627D2">
        <w:rPr>
          <w:b/>
          <w:color w:val="FF0000"/>
        </w:rPr>
        <w:t xml:space="preserve"> </w:t>
      </w:r>
      <w:proofErr w:type="spellStart"/>
      <w:r w:rsidRPr="007627D2">
        <w:rPr>
          <w:b/>
          <w:color w:val="FF0000"/>
        </w:rPr>
        <w:t>개인인증서</w:t>
      </w:r>
      <w:proofErr w:type="spellEnd"/>
      <w:r w:rsidRPr="007627D2">
        <w:rPr>
          <w:b/>
          <w:color w:val="FF0000"/>
        </w:rPr>
        <w:t>(</w:t>
      </w:r>
      <w:proofErr w:type="spellStart"/>
      <w:r w:rsidRPr="007627D2">
        <w:rPr>
          <w:b/>
          <w:color w:val="FF0000"/>
        </w:rPr>
        <w:t>예외입찰</w:t>
      </w:r>
      <w:proofErr w:type="spellEnd"/>
      <w:r w:rsidRPr="007627D2">
        <w:rPr>
          <w:b/>
          <w:color w:val="FF0000"/>
        </w:rPr>
        <w:t xml:space="preserve"> </w:t>
      </w:r>
      <w:proofErr w:type="spellStart"/>
      <w:r w:rsidRPr="007627D2">
        <w:rPr>
          <w:b/>
          <w:color w:val="FF0000"/>
        </w:rPr>
        <w:t>신청시</w:t>
      </w:r>
      <w:proofErr w:type="spellEnd"/>
      <w:r w:rsidRPr="007627D2">
        <w:rPr>
          <w:b/>
          <w:color w:val="FF0000"/>
        </w:rPr>
        <w:t xml:space="preserve"> 입력한 주민번호에 해당하는 자) 인증 필요</w:t>
      </w:r>
    </w:p>
    <w:p w:rsidR="007627D2" w:rsidRDefault="007627D2" w:rsidP="007627D2">
      <w:pPr>
        <w:rPr>
          <w:b/>
          <w:color w:val="FF0000"/>
        </w:rPr>
      </w:pPr>
    </w:p>
    <w:p w:rsidR="007627D2" w:rsidRDefault="007627D2" w:rsidP="007627D2">
      <w:pPr>
        <w:pStyle w:val="2"/>
      </w:pPr>
      <w:bookmarkStart w:id="15" w:name="_Toc162628999"/>
      <w:r>
        <w:rPr>
          <w:rFonts w:hint="eastAsia"/>
        </w:rPr>
        <w:lastRenderedPageBreak/>
        <w:t>발주계획정보</w:t>
      </w:r>
      <w:bookmarkEnd w:id="15"/>
    </w:p>
    <w:p w:rsidR="007627D2" w:rsidRDefault="007627D2" w:rsidP="007627D2">
      <w:pPr>
        <w:pStyle w:val="6"/>
      </w:pPr>
      <w:r>
        <w:rPr>
          <w:rFonts w:hint="eastAsia"/>
        </w:rPr>
        <w:t>개요</w:t>
      </w:r>
    </w:p>
    <w:p w:rsidR="007627D2" w:rsidRPr="007627D2" w:rsidRDefault="007627D2" w:rsidP="007627D2">
      <w:r>
        <w:rPr>
          <w:rFonts w:hint="eastAsia"/>
        </w:rPr>
        <w:t>-발주계획정보 데이터를 조회한다.</w:t>
      </w:r>
    </w:p>
    <w:p w:rsidR="007627D2" w:rsidRPr="007627D2" w:rsidRDefault="007627D2" w:rsidP="007627D2">
      <w:pPr>
        <w:pStyle w:val="6"/>
      </w:pPr>
      <w:r>
        <w:rPr>
          <w:rFonts w:hint="eastAsia"/>
        </w:rPr>
        <w:t>화면</w:t>
      </w:r>
    </w:p>
    <w:p w:rsidR="007627D2" w:rsidRDefault="00C523D7" w:rsidP="007627D2">
      <w:pPr>
        <w:rPr>
          <w:b/>
          <w:color w:val="FF0000"/>
        </w:rPr>
      </w:pPr>
      <w:r>
        <w:rPr>
          <w:rFonts w:hint="eastAsia"/>
          <w:noProof/>
        </w:rPr>
        <w:drawing>
          <wp:inline distT="0" distB="0" distL="0" distR="0">
            <wp:extent cx="5934075" cy="4270375"/>
            <wp:effectExtent l="0" t="0" r="9525" b="0"/>
            <wp:docPr id="4118" name="그림 4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3D7" w:rsidRDefault="00C523D7" w:rsidP="00C523D7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C523D7" w:rsidRDefault="00C523D7" w:rsidP="00C523D7">
      <w:r>
        <w:t xml:space="preserve">- </w:t>
      </w:r>
      <w:proofErr w:type="spellStart"/>
      <w:r>
        <w:t>업무구분</w:t>
      </w:r>
      <w:proofErr w:type="spellEnd"/>
      <w:r>
        <w:t xml:space="preserve">, </w:t>
      </w:r>
      <w:proofErr w:type="spellStart"/>
      <w:r>
        <w:t>발주시기</w:t>
      </w:r>
      <w:proofErr w:type="spellEnd"/>
      <w:r>
        <w:t xml:space="preserve">, 계약방법, </w:t>
      </w:r>
      <w:proofErr w:type="spellStart"/>
      <w:r>
        <w:t>게시일자</w:t>
      </w:r>
      <w:proofErr w:type="spellEnd"/>
      <w:r>
        <w:t xml:space="preserve">, </w:t>
      </w:r>
      <w:proofErr w:type="spellStart"/>
      <w:r>
        <w:t>조달방식</w:t>
      </w:r>
      <w:proofErr w:type="spellEnd"/>
      <w:r>
        <w:t xml:space="preserve">, </w:t>
      </w:r>
      <w:proofErr w:type="spellStart"/>
      <w:r>
        <w:t>발주부서</w:t>
      </w:r>
      <w:proofErr w:type="spellEnd"/>
      <w:r>
        <w:t xml:space="preserve">, </w:t>
      </w:r>
      <w:proofErr w:type="spellStart"/>
      <w:r>
        <w:t>발주계획명</w:t>
      </w:r>
      <w:proofErr w:type="spellEnd"/>
      <w:r>
        <w:t xml:space="preserve"> 등을 입력하고 검색을 한다.</w:t>
      </w:r>
    </w:p>
    <w:p w:rsidR="00C523D7" w:rsidRDefault="00C523D7" w:rsidP="00C523D7">
      <w:r>
        <w:t xml:space="preserve">- </w:t>
      </w:r>
      <w:proofErr w:type="spellStart"/>
      <w:r>
        <w:t>표출항목은</w:t>
      </w:r>
      <w:proofErr w:type="spellEnd"/>
      <w:r>
        <w:t xml:space="preserve"> </w:t>
      </w:r>
      <w:proofErr w:type="spellStart"/>
      <w:r>
        <w:t>업무구분</w:t>
      </w:r>
      <w:proofErr w:type="spellEnd"/>
      <w:r>
        <w:t xml:space="preserve">, 발주계획번호, </w:t>
      </w:r>
      <w:proofErr w:type="spellStart"/>
      <w:r>
        <w:t>발주계획명</w:t>
      </w:r>
      <w:proofErr w:type="spellEnd"/>
      <w:r>
        <w:t xml:space="preserve">, </w:t>
      </w:r>
      <w:proofErr w:type="spellStart"/>
      <w:r>
        <w:t>발주부서</w:t>
      </w:r>
      <w:proofErr w:type="spellEnd"/>
      <w:r>
        <w:t xml:space="preserve">, </w:t>
      </w:r>
      <w:proofErr w:type="spellStart"/>
      <w:r>
        <w:t>발주시기</w:t>
      </w:r>
      <w:proofErr w:type="spellEnd"/>
      <w:r>
        <w:t>, 계약방법 등이 표출된다.</w:t>
      </w:r>
    </w:p>
    <w:p w:rsidR="00C523D7" w:rsidRDefault="00C523D7" w:rsidP="00C523D7">
      <w:r>
        <w:t>- 발주계획명을 클릭하면 상세페이지로 이동한다.</w:t>
      </w:r>
    </w:p>
    <w:p w:rsidR="00C523D7" w:rsidRDefault="00C523D7" w:rsidP="00C523D7"/>
    <w:p w:rsidR="00C523D7" w:rsidRDefault="00C523D7" w:rsidP="00C523D7">
      <w:pPr>
        <w:pStyle w:val="2"/>
      </w:pPr>
      <w:bookmarkStart w:id="16" w:name="_Toc162629000"/>
      <w:r>
        <w:rPr>
          <w:rFonts w:hint="eastAsia"/>
        </w:rPr>
        <w:t>사전규격공개</w:t>
      </w:r>
      <w:bookmarkEnd w:id="16"/>
    </w:p>
    <w:p w:rsidR="00C523D7" w:rsidRDefault="00C523D7" w:rsidP="00C523D7">
      <w:pPr>
        <w:pStyle w:val="6"/>
      </w:pPr>
      <w:r>
        <w:rPr>
          <w:rFonts w:hint="eastAsia"/>
        </w:rPr>
        <w:t>개요</w:t>
      </w:r>
    </w:p>
    <w:p w:rsidR="00C523D7" w:rsidRPr="00C523D7" w:rsidRDefault="00C523D7" w:rsidP="00C523D7">
      <w:r>
        <w:rPr>
          <w:rFonts w:hint="eastAsia"/>
        </w:rPr>
        <w:t>-사전규격공개 데이터를 조회한다.</w:t>
      </w:r>
    </w:p>
    <w:p w:rsidR="00C523D7" w:rsidRDefault="00C523D7" w:rsidP="00C523D7">
      <w:pPr>
        <w:pStyle w:val="6"/>
      </w:pPr>
      <w:r>
        <w:rPr>
          <w:rFonts w:hint="eastAsia"/>
        </w:rPr>
        <w:lastRenderedPageBreak/>
        <w:t>화면</w:t>
      </w:r>
    </w:p>
    <w:p w:rsidR="00C523D7" w:rsidRPr="00C523D7" w:rsidRDefault="00C523D7" w:rsidP="00C523D7">
      <w:r>
        <w:rPr>
          <w:rFonts w:hint="eastAsia"/>
          <w:noProof/>
        </w:rPr>
        <w:drawing>
          <wp:inline distT="0" distB="0" distL="0" distR="0">
            <wp:extent cx="5923915" cy="3132455"/>
            <wp:effectExtent l="0" t="0" r="635" b="0"/>
            <wp:docPr id="4119" name="그림 4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3D7" w:rsidRDefault="00C523D7" w:rsidP="00C523D7">
      <w:pPr>
        <w:pStyle w:val="6"/>
      </w:pPr>
      <w:proofErr w:type="spellStart"/>
      <w:r>
        <w:rPr>
          <w:rFonts w:hint="eastAsia"/>
        </w:rPr>
        <w:t>처리절자</w:t>
      </w:r>
      <w:proofErr w:type="spellEnd"/>
      <w:r>
        <w:rPr>
          <w:rFonts w:hint="eastAsia"/>
        </w:rPr>
        <w:t xml:space="preserve"> 및 </w:t>
      </w:r>
      <w:proofErr w:type="spellStart"/>
      <w:r>
        <w:rPr>
          <w:rFonts w:hint="eastAsia"/>
        </w:rPr>
        <w:t>작업절차</w:t>
      </w:r>
      <w:proofErr w:type="spellEnd"/>
    </w:p>
    <w:p w:rsidR="00C523D7" w:rsidRDefault="00C523D7" w:rsidP="00C523D7">
      <w:r>
        <w:t xml:space="preserve">- 업무, </w:t>
      </w:r>
      <w:proofErr w:type="spellStart"/>
      <w:r>
        <w:t>공개일자</w:t>
      </w:r>
      <w:proofErr w:type="spellEnd"/>
      <w:r>
        <w:t xml:space="preserve">, </w:t>
      </w:r>
      <w:proofErr w:type="spellStart"/>
      <w:r>
        <w:t>발주부서</w:t>
      </w:r>
      <w:proofErr w:type="spellEnd"/>
      <w:r>
        <w:t>, 품명(</w:t>
      </w:r>
      <w:proofErr w:type="spellStart"/>
      <w:r>
        <w:t>사업명</w:t>
      </w:r>
      <w:proofErr w:type="spellEnd"/>
      <w:r>
        <w:t>) 등을 입력하고 검색한다.</w:t>
      </w:r>
    </w:p>
    <w:p w:rsidR="00C523D7" w:rsidRDefault="00C523D7" w:rsidP="00C523D7">
      <w:r>
        <w:t xml:space="preserve">- </w:t>
      </w:r>
      <w:proofErr w:type="spellStart"/>
      <w:r>
        <w:t>표출항목은</w:t>
      </w:r>
      <w:proofErr w:type="spellEnd"/>
      <w:r>
        <w:t xml:space="preserve"> 업무, 사전규격번호, 품명(</w:t>
      </w:r>
      <w:proofErr w:type="spellStart"/>
      <w:r>
        <w:t>사업명</w:t>
      </w:r>
      <w:proofErr w:type="spellEnd"/>
      <w:r>
        <w:t xml:space="preserve">), </w:t>
      </w:r>
      <w:proofErr w:type="spellStart"/>
      <w:r>
        <w:t>공개일시</w:t>
      </w:r>
      <w:proofErr w:type="spellEnd"/>
      <w:r>
        <w:t xml:space="preserve"> 등이 표출된다.</w:t>
      </w:r>
    </w:p>
    <w:p w:rsidR="00C523D7" w:rsidRDefault="00C523D7" w:rsidP="00C523D7">
      <w:r>
        <w:t>- 품명을 클릭하면 상세페이지로 이동한다.</w:t>
      </w:r>
    </w:p>
    <w:p w:rsidR="00C523D7" w:rsidRDefault="00C523D7" w:rsidP="00C523D7"/>
    <w:p w:rsidR="00C523D7" w:rsidRDefault="00C523D7" w:rsidP="00C523D7">
      <w:pPr>
        <w:pStyle w:val="2"/>
      </w:pPr>
      <w:bookmarkStart w:id="17" w:name="_Toc162629001"/>
      <w:r>
        <w:rPr>
          <w:rFonts w:hint="eastAsia"/>
        </w:rPr>
        <w:t>나의 입찰참가현황</w:t>
      </w:r>
      <w:bookmarkEnd w:id="17"/>
    </w:p>
    <w:p w:rsidR="00C523D7" w:rsidRDefault="00C523D7" w:rsidP="00C523D7">
      <w:pPr>
        <w:pStyle w:val="6"/>
      </w:pPr>
      <w:r>
        <w:rPr>
          <w:rFonts w:hint="eastAsia"/>
        </w:rPr>
        <w:t>개요</w:t>
      </w:r>
    </w:p>
    <w:p w:rsidR="00C523D7" w:rsidRPr="00C523D7" w:rsidRDefault="00C523D7" w:rsidP="00C523D7">
      <w:r w:rsidRPr="00C523D7">
        <w:t>- 로그인한 업체의 입찰참가현황 리스트가 조회된다.</w:t>
      </w:r>
    </w:p>
    <w:p w:rsidR="00C523D7" w:rsidRDefault="00C523D7" w:rsidP="00C523D7">
      <w:pPr>
        <w:pStyle w:val="6"/>
      </w:pPr>
      <w:r>
        <w:rPr>
          <w:rFonts w:hint="eastAsia"/>
        </w:rPr>
        <w:lastRenderedPageBreak/>
        <w:t>화면</w:t>
      </w:r>
    </w:p>
    <w:p w:rsidR="00C523D7" w:rsidRPr="00C523D7" w:rsidRDefault="00C523D7" w:rsidP="00C523D7">
      <w:r>
        <w:rPr>
          <w:rFonts w:hint="eastAsia"/>
          <w:noProof/>
        </w:rPr>
        <w:drawing>
          <wp:inline distT="0" distB="0" distL="0" distR="0">
            <wp:extent cx="5934075" cy="4902835"/>
            <wp:effectExtent l="0" t="0" r="9525" b="0"/>
            <wp:docPr id="4120" name="그림 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0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3D7" w:rsidRPr="00C523D7" w:rsidRDefault="00C523D7" w:rsidP="00C523D7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C523D7" w:rsidRDefault="00C523D7" w:rsidP="00C523D7">
      <w:r>
        <w:t xml:space="preserve">- 업무, </w:t>
      </w:r>
      <w:proofErr w:type="spellStart"/>
      <w:r>
        <w:t>공개일자</w:t>
      </w:r>
      <w:proofErr w:type="spellEnd"/>
      <w:r>
        <w:t xml:space="preserve">, </w:t>
      </w:r>
      <w:proofErr w:type="spellStart"/>
      <w:r>
        <w:t>발주부서</w:t>
      </w:r>
      <w:proofErr w:type="spellEnd"/>
      <w:r>
        <w:t>, 품명(</w:t>
      </w:r>
      <w:proofErr w:type="spellStart"/>
      <w:r>
        <w:t>사업명</w:t>
      </w:r>
      <w:proofErr w:type="spellEnd"/>
      <w:r>
        <w:t>) 등을 입력하고 검색한다.</w:t>
      </w:r>
    </w:p>
    <w:p w:rsidR="00C523D7" w:rsidRDefault="00C523D7" w:rsidP="00C523D7">
      <w:r>
        <w:t xml:space="preserve">- </w:t>
      </w:r>
      <w:proofErr w:type="spellStart"/>
      <w:r>
        <w:t>표출항목은</w:t>
      </w:r>
      <w:proofErr w:type="spellEnd"/>
      <w:r>
        <w:t xml:space="preserve"> 업무, 사전규격번호, 품명(</w:t>
      </w:r>
      <w:proofErr w:type="spellStart"/>
      <w:r>
        <w:t>사업명</w:t>
      </w:r>
      <w:proofErr w:type="spellEnd"/>
      <w:r>
        <w:t xml:space="preserve">), </w:t>
      </w:r>
      <w:proofErr w:type="spellStart"/>
      <w:r>
        <w:t>공개일시</w:t>
      </w:r>
      <w:proofErr w:type="spellEnd"/>
      <w:r>
        <w:t xml:space="preserve"> 등이 표출된다.</w:t>
      </w:r>
    </w:p>
    <w:p w:rsidR="00C523D7" w:rsidRDefault="00C523D7" w:rsidP="00C523D7">
      <w:r>
        <w:t>- 품명을 클릭하면 상세페이지로 이동한다.</w:t>
      </w:r>
    </w:p>
    <w:p w:rsidR="00C523D7" w:rsidRDefault="00C523D7" w:rsidP="00C523D7"/>
    <w:p w:rsidR="00C523D7" w:rsidRDefault="00C523D7" w:rsidP="00C523D7">
      <w:pPr>
        <w:pStyle w:val="2"/>
      </w:pPr>
      <w:bookmarkStart w:id="18" w:name="_Toc162629002"/>
      <w:r>
        <w:rPr>
          <w:rFonts w:hint="eastAsia"/>
        </w:rPr>
        <w:t>공동도급협정서 서명</w:t>
      </w:r>
      <w:bookmarkEnd w:id="18"/>
    </w:p>
    <w:p w:rsidR="00C523D7" w:rsidRDefault="00C523D7" w:rsidP="00C523D7">
      <w:pPr>
        <w:pStyle w:val="6"/>
      </w:pPr>
      <w:r>
        <w:rPr>
          <w:rFonts w:hint="eastAsia"/>
        </w:rPr>
        <w:t>개요</w:t>
      </w:r>
    </w:p>
    <w:p w:rsidR="00C523D7" w:rsidRPr="00C523D7" w:rsidRDefault="00C523D7" w:rsidP="00C523D7">
      <w:r>
        <w:rPr>
          <w:rFonts w:hint="eastAsia"/>
        </w:rPr>
        <w:t xml:space="preserve">- </w:t>
      </w:r>
      <w:proofErr w:type="spellStart"/>
      <w:r>
        <w:rPr>
          <w:rFonts w:hint="eastAsia"/>
        </w:rPr>
        <w:t>입찰참가시</w:t>
      </w:r>
      <w:proofErr w:type="spellEnd"/>
      <w:r>
        <w:rPr>
          <w:rFonts w:hint="eastAsia"/>
        </w:rPr>
        <w:t xml:space="preserve"> 공동도급</w:t>
      </w:r>
      <w:r w:rsidRPr="00C523D7">
        <w:t xml:space="preserve">(또는 </w:t>
      </w:r>
      <w:proofErr w:type="spellStart"/>
      <w:r w:rsidRPr="00C523D7">
        <w:t>분담</w:t>
      </w:r>
      <w:r>
        <w:rPr>
          <w:rFonts w:hint="eastAsia"/>
        </w:rPr>
        <w:t>이행</w:t>
      </w:r>
      <w:proofErr w:type="spellEnd"/>
      <w:r w:rsidRPr="00C523D7">
        <w:t>)</w:t>
      </w:r>
      <w:r>
        <w:rPr>
          <w:rFonts w:hint="eastAsia"/>
        </w:rPr>
        <w:t>일 경우 도급업체의 입찰등록 서명 화면</w:t>
      </w:r>
    </w:p>
    <w:p w:rsidR="00C523D7" w:rsidRDefault="00C523D7" w:rsidP="00C523D7">
      <w:pPr>
        <w:pStyle w:val="6"/>
      </w:pPr>
      <w:r>
        <w:rPr>
          <w:rFonts w:hint="eastAsia"/>
        </w:rPr>
        <w:lastRenderedPageBreak/>
        <w:t>화면</w:t>
      </w:r>
    </w:p>
    <w:p w:rsidR="00C523D7" w:rsidRPr="00C523D7" w:rsidRDefault="00C523D7" w:rsidP="00C523D7">
      <w:r>
        <w:rPr>
          <w:rFonts w:hint="eastAsia"/>
          <w:noProof/>
        </w:rPr>
        <w:drawing>
          <wp:inline distT="0" distB="0" distL="0" distR="0">
            <wp:extent cx="5934075" cy="5019675"/>
            <wp:effectExtent l="0" t="0" r="9525" b="9525"/>
            <wp:docPr id="4121" name="그림 4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3D7" w:rsidRDefault="00C523D7" w:rsidP="00C523D7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C523D7" w:rsidRDefault="00C523D7" w:rsidP="00C523D7">
      <w:r>
        <w:t>- 공동도급</w:t>
      </w:r>
      <w:r>
        <w:rPr>
          <w:rFonts w:hint="eastAsia"/>
        </w:rPr>
        <w:t xml:space="preserve">(또는 </w:t>
      </w:r>
      <w:proofErr w:type="spellStart"/>
      <w:r>
        <w:rPr>
          <w:rFonts w:hint="eastAsia"/>
        </w:rPr>
        <w:t>분담이행</w:t>
      </w:r>
      <w:proofErr w:type="spellEnd"/>
      <w:r>
        <w:rPr>
          <w:rFonts w:hint="eastAsia"/>
        </w:rPr>
        <w:t>)</w:t>
      </w:r>
      <w:r>
        <w:t xml:space="preserve">할 </w:t>
      </w:r>
      <w:proofErr w:type="spellStart"/>
      <w:r>
        <w:t>공고건명을</w:t>
      </w:r>
      <w:proofErr w:type="spellEnd"/>
      <w:r>
        <w:t xml:space="preserve"> 클릭한다</w:t>
      </w:r>
    </w:p>
    <w:p w:rsidR="00C523D7" w:rsidRDefault="00C523D7" w:rsidP="00C523D7">
      <w:r>
        <w:t xml:space="preserve">- </w:t>
      </w:r>
      <w:proofErr w:type="spellStart"/>
      <w:r>
        <w:t>서명버튼을</w:t>
      </w:r>
      <w:proofErr w:type="spellEnd"/>
      <w:r>
        <w:t xml:space="preserve"> 클릭한다</w:t>
      </w:r>
    </w:p>
    <w:p w:rsidR="00C523D7" w:rsidRDefault="00C523D7" w:rsidP="00C523D7">
      <w:r>
        <w:t xml:space="preserve">- </w:t>
      </w:r>
      <w:r>
        <w:rPr>
          <w:rFonts w:hint="eastAsia"/>
        </w:rPr>
        <w:t>사업자 공인</w:t>
      </w:r>
      <w:r>
        <w:t>인증서로</w:t>
      </w:r>
      <w:r>
        <w:rPr>
          <w:rFonts w:hint="eastAsia"/>
        </w:rPr>
        <w:t xml:space="preserve"> </w:t>
      </w:r>
      <w:r>
        <w:t>서명한다.</w:t>
      </w:r>
    </w:p>
    <w:p w:rsidR="00C523D7" w:rsidRDefault="00C523D7" w:rsidP="00C523D7"/>
    <w:p w:rsidR="00C523D7" w:rsidRDefault="00C523D7" w:rsidP="00C523D7">
      <w:pPr>
        <w:pStyle w:val="2"/>
      </w:pPr>
      <w:bookmarkStart w:id="19" w:name="_Toc162629003"/>
      <w:r>
        <w:rPr>
          <w:rFonts w:hint="eastAsia"/>
        </w:rPr>
        <w:t>적격심사통보서</w:t>
      </w:r>
      <w:bookmarkEnd w:id="19"/>
    </w:p>
    <w:p w:rsidR="00C523D7" w:rsidRDefault="00C523D7" w:rsidP="00C523D7">
      <w:pPr>
        <w:pStyle w:val="6"/>
      </w:pPr>
      <w:r>
        <w:rPr>
          <w:rFonts w:hint="eastAsia"/>
        </w:rPr>
        <w:t>개요</w:t>
      </w:r>
    </w:p>
    <w:p w:rsidR="00C523D7" w:rsidRPr="00C523D7" w:rsidRDefault="00C523D7" w:rsidP="00C523D7">
      <w:r w:rsidRPr="00C523D7">
        <w:t xml:space="preserve">- 적격심사 </w:t>
      </w:r>
      <w:proofErr w:type="spellStart"/>
      <w:r w:rsidRPr="00C523D7">
        <w:t>통보내역이</w:t>
      </w:r>
      <w:proofErr w:type="spellEnd"/>
      <w:r w:rsidRPr="00C523D7">
        <w:t xml:space="preserve"> 조회된다.</w:t>
      </w:r>
    </w:p>
    <w:p w:rsidR="00C523D7" w:rsidRDefault="00C523D7" w:rsidP="00C523D7">
      <w:pPr>
        <w:pStyle w:val="6"/>
      </w:pPr>
      <w:r>
        <w:rPr>
          <w:rFonts w:hint="eastAsia"/>
        </w:rPr>
        <w:lastRenderedPageBreak/>
        <w:t>화면</w:t>
      </w:r>
    </w:p>
    <w:p w:rsidR="00C523D7" w:rsidRPr="00C523D7" w:rsidRDefault="00C523D7" w:rsidP="00C523D7">
      <w:r>
        <w:rPr>
          <w:rFonts w:hint="eastAsia"/>
          <w:noProof/>
        </w:rPr>
        <w:drawing>
          <wp:inline distT="0" distB="0" distL="0" distR="0">
            <wp:extent cx="5934075" cy="4542790"/>
            <wp:effectExtent l="0" t="0" r="9525" b="0"/>
            <wp:docPr id="4122" name="그림 4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4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3D7" w:rsidRDefault="00C523D7" w:rsidP="00C523D7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C523D7" w:rsidRDefault="00C523D7" w:rsidP="00C523D7">
      <w:r>
        <w:t xml:space="preserve">- 적격심사대상 </w:t>
      </w:r>
      <w:proofErr w:type="spellStart"/>
      <w:r>
        <w:t>공고건명을</w:t>
      </w:r>
      <w:proofErr w:type="spellEnd"/>
      <w:r>
        <w:t xml:space="preserve"> 클릭한다.</w:t>
      </w:r>
    </w:p>
    <w:p w:rsidR="00C523D7" w:rsidRDefault="00C523D7" w:rsidP="00C523D7">
      <w:r>
        <w:t xml:space="preserve">- </w:t>
      </w:r>
      <w:proofErr w:type="spellStart"/>
      <w:r>
        <w:t>심사통보서</w:t>
      </w:r>
      <w:proofErr w:type="spellEnd"/>
      <w:r>
        <w:t xml:space="preserve"> 내용이 조회된다.</w:t>
      </w:r>
    </w:p>
    <w:p w:rsidR="00310374" w:rsidRDefault="00310374" w:rsidP="00C523D7"/>
    <w:p w:rsidR="00310374" w:rsidRDefault="00310374" w:rsidP="00310374">
      <w:pPr>
        <w:pStyle w:val="2"/>
      </w:pPr>
      <w:bookmarkStart w:id="20" w:name="_Toc162629004"/>
      <w:r>
        <w:rPr>
          <w:rFonts w:hint="eastAsia"/>
        </w:rPr>
        <w:t>낙찰자대상통보서</w:t>
      </w:r>
      <w:bookmarkEnd w:id="20"/>
    </w:p>
    <w:p w:rsidR="00310374" w:rsidRDefault="00310374" w:rsidP="00310374">
      <w:pPr>
        <w:pStyle w:val="6"/>
      </w:pPr>
      <w:r>
        <w:rPr>
          <w:rFonts w:hint="eastAsia"/>
        </w:rPr>
        <w:t>개요</w:t>
      </w:r>
    </w:p>
    <w:p w:rsidR="00310374" w:rsidRPr="00310374" w:rsidRDefault="00310374" w:rsidP="00310374">
      <w:r>
        <w:rPr>
          <w:rFonts w:hint="eastAsia"/>
        </w:rPr>
        <w:t>-</w:t>
      </w:r>
      <w:proofErr w:type="spellStart"/>
      <w:r>
        <w:rPr>
          <w:rFonts w:hint="eastAsia"/>
        </w:rPr>
        <w:t>소액수의</w:t>
      </w:r>
      <w:proofErr w:type="spellEnd"/>
      <w:r>
        <w:rPr>
          <w:rFonts w:hint="eastAsia"/>
        </w:rPr>
        <w:t xml:space="preserve"> 또는 (제한적)최저가 공고에 낙찰대상으로 선정되었음을 통보하고 </w:t>
      </w:r>
      <w:r w:rsidR="009514B8">
        <w:rPr>
          <w:rFonts w:hint="eastAsia"/>
        </w:rPr>
        <w:t xml:space="preserve">전자서명을 통해 </w:t>
      </w:r>
      <w:r>
        <w:rPr>
          <w:rFonts w:hint="eastAsia"/>
        </w:rPr>
        <w:t>낙찰승인여부를 회</w:t>
      </w:r>
      <w:r w:rsidR="009514B8">
        <w:rPr>
          <w:rFonts w:hint="eastAsia"/>
        </w:rPr>
        <w:t>신한다.</w:t>
      </w:r>
    </w:p>
    <w:p w:rsidR="00310374" w:rsidRDefault="00310374" w:rsidP="00310374">
      <w:pPr>
        <w:pStyle w:val="6"/>
      </w:pPr>
      <w:r>
        <w:rPr>
          <w:rFonts w:hint="eastAsia"/>
        </w:rPr>
        <w:lastRenderedPageBreak/>
        <w:t>화면</w:t>
      </w:r>
    </w:p>
    <w:p w:rsidR="009514B8" w:rsidRPr="009514B8" w:rsidRDefault="009514B8" w:rsidP="009514B8">
      <w:pPr>
        <w:autoSpaceDE w:val="0"/>
        <w:autoSpaceDN w:val="0"/>
        <w:adjustRightInd/>
        <w:spacing w:line="384" w:lineRule="auto"/>
        <w:rPr>
          <w:rFonts w:ascii="함초롬바탕" w:eastAsia="굴림" w:hAnsi="굴림" w:cs="굴림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3A41EF" wp14:editId="4D00608A">
                <wp:simplePos x="0" y="0"/>
                <wp:positionH relativeFrom="column">
                  <wp:posOffset>3092599</wp:posOffset>
                </wp:positionH>
                <wp:positionV relativeFrom="paragraph">
                  <wp:posOffset>5030065</wp:posOffset>
                </wp:positionV>
                <wp:extent cx="1001949" cy="233464"/>
                <wp:effectExtent l="19050" t="19050" r="27305" b="14605"/>
                <wp:wrapNone/>
                <wp:docPr id="4151" name="직사각형 4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1949" cy="23346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4321D" id="직사각형 4151" o:spid="_x0000_s1026" style="position:absolute;left:0;text-align:left;margin-left:243.5pt;margin-top:396.05pt;width:78.9pt;height:18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" filled="f" strokecolor="red" strokeweight="2.25pt"/>
            </w:pict>
          </mc:Fallback>
        </mc:AlternateContent>
      </w:r>
      <w:r w:rsidRPr="009514B8">
        <w:rPr>
          <w:rFonts w:ascii="함초롬바탕" w:eastAsia="굴림" w:hAnsi="굴림" w:cs="굴림"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142240</wp:posOffset>
            </wp:positionV>
            <wp:extent cx="4747260" cy="2522855"/>
            <wp:effectExtent l="0" t="0" r="0" b="0"/>
            <wp:wrapTopAndBottom/>
            <wp:docPr id="4147" name="그림 4147" descr="EMB00001d9c2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33195400" descr="EMB00001d9c270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252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4B8" w:rsidRPr="009514B8" w:rsidRDefault="009514B8" w:rsidP="009514B8">
      <w:pPr>
        <w:autoSpaceDE w:val="0"/>
        <w:autoSpaceDN w:val="0"/>
        <w:adjustRightInd/>
        <w:spacing w:line="384" w:lineRule="auto"/>
        <w:rPr>
          <w:rFonts w:ascii="함초롬바탕" w:eastAsia="굴림" w:hAnsi="굴림" w:cs="굴림"/>
          <w:color w:val="000000"/>
        </w:rPr>
      </w:pPr>
      <w:r w:rsidRPr="009514B8">
        <w:rPr>
          <w:rFonts w:ascii="함초롬바탕" w:eastAsia="굴림" w:hAnsi="굴림" w:cs="굴림"/>
          <w:noProof/>
          <w:color w:val="00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3172973</wp:posOffset>
            </wp:positionH>
            <wp:positionV relativeFrom="line">
              <wp:posOffset>2891655</wp:posOffset>
            </wp:positionV>
            <wp:extent cx="2586990" cy="2128520"/>
            <wp:effectExtent l="0" t="0" r="3810" b="5080"/>
            <wp:wrapTopAndBottom/>
            <wp:docPr id="4153" name="그림 4153" descr="EMB00001d9c27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36004824" descr="EMB00001d9c271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212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14B8">
        <w:rPr>
          <w:rFonts w:ascii="함초롬바탕" w:eastAsia="굴림" w:hAnsi="굴림" w:cs="굴림"/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186690</wp:posOffset>
            </wp:positionV>
            <wp:extent cx="4410075" cy="2068195"/>
            <wp:effectExtent l="0" t="0" r="9525" b="8255"/>
            <wp:wrapTopAndBottom/>
            <wp:docPr id="4148" name="그림 4148" descr="EMB00001d9c2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26575048" descr="EMB00001d9c270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06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4B8" w:rsidRPr="009514B8" w:rsidRDefault="009514B8" w:rsidP="009514B8">
      <w:pPr>
        <w:autoSpaceDE w:val="0"/>
        <w:autoSpaceDN w:val="0"/>
        <w:adjustRightInd/>
        <w:spacing w:line="384" w:lineRule="auto"/>
        <w:rPr>
          <w:rFonts w:ascii="함초롬바탕" w:eastAsia="굴림" w:hAnsi="굴림" w:cs="굴림"/>
          <w:color w:val="000000"/>
        </w:rPr>
      </w:pPr>
      <w:r w:rsidRPr="009514B8">
        <w:rPr>
          <w:rFonts w:ascii="함초롬바탕" w:eastAsia="굴림" w:hAnsi="굴림" w:cs="굴림"/>
          <w:noProof/>
          <w:color w:val="00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86995</wp:posOffset>
            </wp:positionH>
            <wp:positionV relativeFrom="line">
              <wp:posOffset>267970</wp:posOffset>
            </wp:positionV>
            <wp:extent cx="2613025" cy="2026285"/>
            <wp:effectExtent l="0" t="0" r="0" b="0"/>
            <wp:wrapTopAndBottom/>
            <wp:docPr id="4152" name="그림 4152" descr="EMB00001d9c27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36006552" descr="EMB00001d9c271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202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함초롬바탕" w:eastAsia="굴림" w:hAnsi="굴림" w:cs="굴림"/>
          <w:color w:val="000000"/>
        </w:rPr>
        <w:t xml:space="preserve">      </w:t>
      </w:r>
      <w:r w:rsidRPr="009514B8">
        <w:rPr>
          <w:rFonts w:ascii="함초롬바탕" w:eastAsia="굴림" w:hAnsi="굴림" w:cs="굴림" w:hint="eastAsia"/>
          <w:b/>
          <w:color w:val="000000"/>
        </w:rPr>
        <w:t>[</w:t>
      </w:r>
      <w:proofErr w:type="spellStart"/>
      <w:r w:rsidRPr="009514B8">
        <w:rPr>
          <w:rFonts w:ascii="함초롬바탕" w:eastAsia="굴림" w:hAnsi="굴림" w:cs="굴림" w:hint="eastAsia"/>
          <w:b/>
          <w:color w:val="000000"/>
        </w:rPr>
        <w:t>낙찰승인</w:t>
      </w:r>
      <w:proofErr w:type="spellEnd"/>
      <w:r w:rsidRPr="009514B8">
        <w:rPr>
          <w:rFonts w:ascii="함초롬바탕" w:eastAsia="굴림" w:hAnsi="굴림" w:cs="굴림" w:hint="eastAsia"/>
          <w:b/>
          <w:color w:val="000000"/>
        </w:rPr>
        <w:t xml:space="preserve"> </w:t>
      </w:r>
      <w:r w:rsidRPr="009514B8">
        <w:rPr>
          <w:rFonts w:ascii="함초롬바탕" w:eastAsia="굴림" w:hAnsi="굴림" w:cs="굴림" w:hint="eastAsia"/>
          <w:b/>
          <w:color w:val="000000"/>
        </w:rPr>
        <w:t>버튼</w:t>
      </w:r>
      <w:r w:rsidRPr="009514B8">
        <w:rPr>
          <w:rFonts w:ascii="함초롬바탕" w:eastAsia="굴림" w:hAnsi="굴림" w:cs="굴림" w:hint="eastAsia"/>
          <w:b/>
          <w:color w:val="000000"/>
        </w:rPr>
        <w:t xml:space="preserve"> </w:t>
      </w:r>
      <w:proofErr w:type="spellStart"/>
      <w:r w:rsidRPr="009514B8">
        <w:rPr>
          <w:rFonts w:ascii="함초롬바탕" w:eastAsia="굴림" w:hAnsi="굴림" w:cs="굴림" w:hint="eastAsia"/>
          <w:b/>
          <w:color w:val="000000"/>
        </w:rPr>
        <w:t>클릭시</w:t>
      </w:r>
      <w:proofErr w:type="spellEnd"/>
      <w:r w:rsidRPr="009514B8">
        <w:rPr>
          <w:rFonts w:ascii="함초롬바탕" w:eastAsia="굴림" w:hAnsi="굴림" w:cs="굴림" w:hint="eastAsia"/>
          <w:b/>
          <w:color w:val="000000"/>
        </w:rPr>
        <w:t xml:space="preserve"> </w:t>
      </w:r>
      <w:proofErr w:type="spellStart"/>
      <w:r w:rsidRPr="009514B8">
        <w:rPr>
          <w:rFonts w:ascii="함초롬바탕" w:eastAsia="굴림" w:hAnsi="굴림" w:cs="굴림" w:hint="eastAsia"/>
          <w:b/>
          <w:color w:val="000000"/>
        </w:rPr>
        <w:t>팝업화면</w:t>
      </w:r>
      <w:proofErr w:type="spellEnd"/>
      <w:r w:rsidRPr="009514B8">
        <w:rPr>
          <w:rFonts w:ascii="함초롬바탕" w:eastAsia="굴림" w:hAnsi="굴림" w:cs="굴림" w:hint="eastAsia"/>
          <w:b/>
          <w:color w:val="000000"/>
        </w:rPr>
        <w:t>]</w:t>
      </w:r>
      <w:r>
        <w:rPr>
          <w:rFonts w:ascii="함초롬바탕" w:eastAsia="굴림" w:hAnsi="굴림" w:cs="굴림"/>
          <w:color w:val="000000"/>
        </w:rPr>
        <w:tab/>
      </w:r>
      <w:r>
        <w:rPr>
          <w:rFonts w:ascii="함초롬바탕" w:eastAsia="굴림" w:hAnsi="굴림" w:cs="굴림"/>
          <w:color w:val="000000"/>
        </w:rPr>
        <w:tab/>
        <w:t xml:space="preserve">    </w:t>
      </w:r>
      <w:r w:rsidRPr="009514B8">
        <w:rPr>
          <w:rFonts w:ascii="함초롬바탕" w:eastAsia="굴림" w:hAnsi="굴림" w:cs="굴림"/>
          <w:b/>
          <w:color w:val="000000"/>
        </w:rPr>
        <w:t>[</w:t>
      </w:r>
      <w:proofErr w:type="spellStart"/>
      <w:r w:rsidRPr="009514B8">
        <w:rPr>
          <w:rFonts w:ascii="함초롬바탕" w:eastAsia="굴림" w:hAnsi="굴림" w:cs="굴림" w:hint="eastAsia"/>
          <w:b/>
          <w:color w:val="000000"/>
        </w:rPr>
        <w:t>낙찰포기</w:t>
      </w:r>
      <w:proofErr w:type="spellEnd"/>
      <w:r w:rsidRPr="009514B8">
        <w:rPr>
          <w:rFonts w:ascii="함초롬바탕" w:eastAsia="굴림" w:hAnsi="굴림" w:cs="굴림" w:hint="eastAsia"/>
          <w:b/>
          <w:color w:val="000000"/>
        </w:rPr>
        <w:t xml:space="preserve"> </w:t>
      </w:r>
      <w:r w:rsidRPr="009514B8">
        <w:rPr>
          <w:rFonts w:ascii="함초롬바탕" w:eastAsia="굴림" w:hAnsi="굴림" w:cs="굴림" w:hint="eastAsia"/>
          <w:b/>
          <w:color w:val="000000"/>
        </w:rPr>
        <w:t>버튼</w:t>
      </w:r>
      <w:r w:rsidRPr="009514B8">
        <w:rPr>
          <w:rFonts w:ascii="함초롬바탕" w:eastAsia="굴림" w:hAnsi="굴림" w:cs="굴림" w:hint="eastAsia"/>
          <w:b/>
          <w:color w:val="000000"/>
        </w:rPr>
        <w:t xml:space="preserve"> </w:t>
      </w:r>
      <w:proofErr w:type="spellStart"/>
      <w:r w:rsidRPr="009514B8">
        <w:rPr>
          <w:rFonts w:ascii="함초롬바탕" w:eastAsia="굴림" w:hAnsi="굴림" w:cs="굴림" w:hint="eastAsia"/>
          <w:b/>
          <w:color w:val="000000"/>
        </w:rPr>
        <w:t>클릭시</w:t>
      </w:r>
      <w:proofErr w:type="spellEnd"/>
      <w:r w:rsidRPr="009514B8">
        <w:rPr>
          <w:rFonts w:ascii="함초롬바탕" w:eastAsia="굴림" w:hAnsi="굴림" w:cs="굴림" w:hint="eastAsia"/>
          <w:b/>
          <w:color w:val="000000"/>
        </w:rPr>
        <w:t xml:space="preserve"> </w:t>
      </w:r>
      <w:proofErr w:type="spellStart"/>
      <w:r w:rsidRPr="009514B8">
        <w:rPr>
          <w:rFonts w:ascii="함초롬바탕" w:eastAsia="굴림" w:hAnsi="굴림" w:cs="굴림" w:hint="eastAsia"/>
          <w:b/>
          <w:color w:val="000000"/>
        </w:rPr>
        <w:t>팝업화면</w:t>
      </w:r>
      <w:proofErr w:type="spellEnd"/>
      <w:r w:rsidRPr="009514B8">
        <w:rPr>
          <w:rFonts w:ascii="함초롬바탕" w:eastAsia="굴림" w:hAnsi="굴림" w:cs="굴림" w:hint="eastAsia"/>
          <w:b/>
          <w:color w:val="000000"/>
        </w:rPr>
        <w:t>]</w:t>
      </w:r>
    </w:p>
    <w:p w:rsidR="009514B8" w:rsidRDefault="009514B8" w:rsidP="009514B8">
      <w:pPr>
        <w:autoSpaceDE w:val="0"/>
        <w:autoSpaceDN w:val="0"/>
        <w:adjustRightInd/>
        <w:spacing w:line="384" w:lineRule="auto"/>
        <w:jc w:val="center"/>
        <w:rPr>
          <w:rFonts w:ascii="함초롬바탕" w:eastAsia="굴림" w:hAnsi="굴림" w:cs="굴림"/>
          <w:color w:val="000000"/>
        </w:rPr>
      </w:pPr>
    </w:p>
    <w:p w:rsidR="009514B8" w:rsidRDefault="009514B8" w:rsidP="009514B8">
      <w:pPr>
        <w:autoSpaceDE w:val="0"/>
        <w:autoSpaceDN w:val="0"/>
        <w:adjustRightInd/>
        <w:spacing w:line="384" w:lineRule="auto"/>
        <w:rPr>
          <w:rFonts w:ascii="함초롬바탕" w:eastAsia="굴림" w:hAnsi="굴림" w:cs="굴림"/>
          <w:color w:val="000000"/>
        </w:rPr>
      </w:pPr>
      <w:r w:rsidRPr="009514B8">
        <w:rPr>
          <w:rFonts w:ascii="함초롬바탕" w:eastAsia="굴림" w:hAnsi="굴림" w:cs="굴림"/>
          <w:noProof/>
          <w:color w:val="0000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-635</wp:posOffset>
            </wp:positionH>
            <wp:positionV relativeFrom="line">
              <wp:posOffset>3810</wp:posOffset>
            </wp:positionV>
            <wp:extent cx="6118225" cy="3261995"/>
            <wp:effectExtent l="0" t="0" r="0" b="0"/>
            <wp:wrapTopAndBottom/>
            <wp:docPr id="4155" name="그림 4155" descr="EMB00001d9c27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36006552" descr="EMB00001d9c271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326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4B8" w:rsidRPr="009514B8" w:rsidRDefault="009514B8" w:rsidP="009514B8">
      <w:pPr>
        <w:autoSpaceDE w:val="0"/>
        <w:autoSpaceDN w:val="0"/>
        <w:adjustRightInd/>
        <w:spacing w:line="384" w:lineRule="auto"/>
        <w:jc w:val="center"/>
        <w:rPr>
          <w:rFonts w:ascii="함초롬바탕" w:eastAsia="굴림" w:hAnsi="굴림" w:cs="굴림"/>
          <w:b/>
          <w:color w:val="000000"/>
        </w:rPr>
      </w:pPr>
      <w:r w:rsidRPr="009514B8">
        <w:rPr>
          <w:rFonts w:ascii="함초롬바탕" w:eastAsia="굴림" w:hAnsi="굴림" w:cs="굴림"/>
          <w:b/>
          <w:color w:val="000000"/>
        </w:rPr>
        <w:t>[</w:t>
      </w:r>
      <w:proofErr w:type="spellStart"/>
      <w:r w:rsidRPr="009514B8">
        <w:rPr>
          <w:rFonts w:ascii="함초롬바탕" w:eastAsia="굴림" w:hAnsi="굴림" w:cs="굴림"/>
          <w:b/>
          <w:color w:val="000000"/>
        </w:rPr>
        <w:t>신규공고</w:t>
      </w:r>
      <w:proofErr w:type="spellEnd"/>
      <w:r w:rsidRPr="009514B8">
        <w:rPr>
          <w:rFonts w:ascii="함초롬바탕" w:eastAsia="굴림" w:hAnsi="굴림" w:cs="굴림"/>
          <w:b/>
          <w:color w:val="000000"/>
        </w:rPr>
        <w:t xml:space="preserve"> </w:t>
      </w:r>
      <w:r w:rsidRPr="009514B8">
        <w:rPr>
          <w:rFonts w:ascii="함초롬바탕" w:eastAsia="굴림" w:hAnsi="굴림" w:cs="굴림"/>
          <w:b/>
          <w:color w:val="000000"/>
        </w:rPr>
        <w:t>낙찰포기업체</w:t>
      </w:r>
      <w:r w:rsidRPr="009514B8">
        <w:rPr>
          <w:rFonts w:ascii="함초롬바탕" w:eastAsia="굴림" w:hAnsi="굴림" w:cs="굴림"/>
          <w:b/>
          <w:color w:val="000000"/>
        </w:rPr>
        <w:t xml:space="preserve"> </w:t>
      </w:r>
      <w:proofErr w:type="spellStart"/>
      <w:r>
        <w:rPr>
          <w:rFonts w:ascii="함초롬바탕" w:eastAsia="굴림" w:hAnsi="굴림" w:cs="굴림" w:hint="eastAsia"/>
          <w:b/>
          <w:color w:val="000000"/>
        </w:rPr>
        <w:t>입찰서제출</w:t>
      </w:r>
      <w:proofErr w:type="spellEnd"/>
      <w:r>
        <w:rPr>
          <w:rFonts w:ascii="함초롬바탕" w:eastAsia="굴림" w:hAnsi="굴림" w:cs="굴림" w:hint="eastAsia"/>
          <w:b/>
          <w:color w:val="000000"/>
        </w:rPr>
        <w:t xml:space="preserve"> </w:t>
      </w:r>
      <w:r>
        <w:rPr>
          <w:rFonts w:ascii="함초롬바탕" w:eastAsia="굴림" w:hAnsi="굴림" w:cs="굴림" w:hint="eastAsia"/>
          <w:b/>
          <w:color w:val="000000"/>
        </w:rPr>
        <w:t>버튼</w:t>
      </w:r>
      <w:r>
        <w:rPr>
          <w:rFonts w:ascii="함초롬바탕" w:eastAsia="굴림" w:hAnsi="굴림" w:cs="굴림" w:hint="eastAsia"/>
          <w:b/>
          <w:color w:val="000000"/>
        </w:rPr>
        <w:t xml:space="preserve"> </w:t>
      </w:r>
      <w:proofErr w:type="spellStart"/>
      <w:r>
        <w:rPr>
          <w:rFonts w:ascii="함초롬바탕" w:eastAsia="굴림" w:hAnsi="굴림" w:cs="굴림" w:hint="eastAsia"/>
          <w:b/>
          <w:color w:val="000000"/>
        </w:rPr>
        <w:t>클릭시</w:t>
      </w:r>
      <w:proofErr w:type="spellEnd"/>
      <w:r w:rsidRPr="009514B8">
        <w:rPr>
          <w:rFonts w:ascii="함초롬바탕" w:eastAsia="굴림" w:hAnsi="굴림" w:cs="굴림"/>
          <w:b/>
          <w:color w:val="000000"/>
        </w:rPr>
        <w:t xml:space="preserve"> </w:t>
      </w:r>
      <w:proofErr w:type="spellStart"/>
      <w:r w:rsidRPr="009514B8">
        <w:rPr>
          <w:rFonts w:ascii="함초롬바탕" w:eastAsia="굴림" w:hAnsi="굴림" w:cs="굴림"/>
          <w:b/>
          <w:color w:val="000000"/>
        </w:rPr>
        <w:t>팝업화면</w:t>
      </w:r>
      <w:proofErr w:type="spellEnd"/>
      <w:r w:rsidRPr="009514B8">
        <w:rPr>
          <w:rFonts w:ascii="함초롬바탕" w:eastAsia="굴림" w:hAnsi="굴림" w:cs="굴림"/>
          <w:b/>
          <w:color w:val="000000"/>
        </w:rPr>
        <w:t xml:space="preserve"> </w:t>
      </w:r>
      <w:r w:rsidRPr="009514B8">
        <w:rPr>
          <w:rFonts w:ascii="함초롬바탕" w:eastAsia="굴림" w:hAnsi="굴림" w:cs="굴림"/>
          <w:b/>
          <w:color w:val="000000"/>
        </w:rPr>
        <w:t>–</w:t>
      </w:r>
      <w:r w:rsidRPr="009514B8">
        <w:rPr>
          <w:rFonts w:ascii="함초롬바탕" w:eastAsia="굴림" w:hAnsi="굴림" w:cs="굴림"/>
          <w:b/>
          <w:color w:val="000000"/>
        </w:rPr>
        <w:t xml:space="preserve"> </w:t>
      </w:r>
      <w:proofErr w:type="spellStart"/>
      <w:r>
        <w:rPr>
          <w:rFonts w:ascii="함초롬바탕" w:eastAsia="굴림" w:hAnsi="굴림" w:cs="굴림"/>
          <w:b/>
          <w:color w:val="000000"/>
        </w:rPr>
        <w:t>투찰</w:t>
      </w:r>
      <w:proofErr w:type="spellEnd"/>
      <w:r w:rsidRPr="009514B8">
        <w:rPr>
          <w:rFonts w:ascii="함초롬바탕" w:eastAsia="굴림" w:hAnsi="굴림" w:cs="굴림"/>
          <w:b/>
          <w:color w:val="000000"/>
        </w:rPr>
        <w:t xml:space="preserve"> </w:t>
      </w:r>
      <w:r w:rsidRPr="009514B8">
        <w:rPr>
          <w:rFonts w:ascii="함초롬바탕" w:eastAsia="굴림" w:hAnsi="굴림" w:cs="굴림"/>
          <w:b/>
          <w:color w:val="000000"/>
        </w:rPr>
        <w:t>가능</w:t>
      </w:r>
      <w:r w:rsidRPr="009514B8">
        <w:rPr>
          <w:rFonts w:ascii="함초롬바탕" w:eastAsia="굴림" w:hAnsi="굴림" w:cs="굴림"/>
          <w:b/>
          <w:color w:val="000000"/>
        </w:rPr>
        <w:t>]</w:t>
      </w:r>
    </w:p>
    <w:p w:rsidR="009514B8" w:rsidRDefault="00310374" w:rsidP="009514B8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9514B8" w:rsidRDefault="009514B8" w:rsidP="009514B8">
      <w:r>
        <w:rPr>
          <w:rFonts w:hint="eastAsia"/>
        </w:rPr>
        <w:t xml:space="preserve">-낙찰대상통보서 목록에서 </w:t>
      </w:r>
      <w:proofErr w:type="spellStart"/>
      <w:r>
        <w:rPr>
          <w:rFonts w:hint="eastAsia"/>
        </w:rPr>
        <w:t>공고건명을</w:t>
      </w:r>
      <w:proofErr w:type="spellEnd"/>
      <w:r>
        <w:rPr>
          <w:rFonts w:hint="eastAsia"/>
        </w:rPr>
        <w:t xml:space="preserve"> 클릭한다.</w:t>
      </w:r>
    </w:p>
    <w:p w:rsidR="009514B8" w:rsidRPr="009514B8" w:rsidRDefault="009514B8" w:rsidP="009514B8">
      <w:r>
        <w:t>-</w:t>
      </w:r>
      <w:proofErr w:type="spellStart"/>
      <w:r>
        <w:rPr>
          <w:rFonts w:hint="eastAsia"/>
        </w:rPr>
        <w:t>낙찰승인</w:t>
      </w:r>
      <w:proofErr w:type="spellEnd"/>
      <w:r>
        <w:rPr>
          <w:rFonts w:hint="eastAsia"/>
        </w:rPr>
        <w:t xml:space="preserve"> 또는 </w:t>
      </w:r>
      <w:proofErr w:type="spellStart"/>
      <w:r>
        <w:rPr>
          <w:rFonts w:hint="eastAsia"/>
        </w:rPr>
        <w:t>낙찰포기</w:t>
      </w:r>
      <w:proofErr w:type="spellEnd"/>
      <w:r>
        <w:rPr>
          <w:rFonts w:hint="eastAsia"/>
        </w:rPr>
        <w:t xml:space="preserve"> 버튼을 클릭하여 전자서명(사업자 공인인증서 필요)을 통해 낙찰승인여부를 회신한다.</w:t>
      </w:r>
    </w:p>
    <w:p w:rsidR="00C523D7" w:rsidRDefault="00C523D7" w:rsidP="00C523D7"/>
    <w:p w:rsidR="00C523D7" w:rsidRDefault="00C523D7" w:rsidP="00C523D7">
      <w:pPr>
        <w:pStyle w:val="2"/>
      </w:pPr>
      <w:bookmarkStart w:id="21" w:name="_Toc162629005"/>
      <w:r>
        <w:rPr>
          <w:rFonts w:hint="eastAsia"/>
        </w:rPr>
        <w:t>제안서 제출</w:t>
      </w:r>
      <w:bookmarkEnd w:id="21"/>
    </w:p>
    <w:p w:rsidR="00C523D7" w:rsidRDefault="00C523D7" w:rsidP="00C523D7">
      <w:pPr>
        <w:pStyle w:val="6"/>
      </w:pPr>
      <w:r>
        <w:rPr>
          <w:rFonts w:hint="eastAsia"/>
        </w:rPr>
        <w:t>개요</w:t>
      </w:r>
    </w:p>
    <w:p w:rsidR="00C523D7" w:rsidRPr="00C523D7" w:rsidRDefault="00C523D7" w:rsidP="00C523D7">
      <w:r w:rsidRPr="00C523D7">
        <w:t>- 협상에 의한 계약 입찰공고의 제안서를 업로드한다.</w:t>
      </w:r>
    </w:p>
    <w:p w:rsidR="00C523D7" w:rsidRDefault="00C523D7" w:rsidP="00C523D7">
      <w:pPr>
        <w:pStyle w:val="6"/>
      </w:pPr>
      <w:r>
        <w:rPr>
          <w:rFonts w:hint="eastAsia"/>
        </w:rPr>
        <w:lastRenderedPageBreak/>
        <w:t>화면</w:t>
      </w:r>
    </w:p>
    <w:p w:rsidR="00C523D7" w:rsidRDefault="00C523D7" w:rsidP="00C523D7">
      <w:r>
        <w:rPr>
          <w:noProof/>
        </w:rPr>
        <w:drawing>
          <wp:inline distT="0" distB="0" distL="0" distR="0">
            <wp:extent cx="6118860" cy="2646045"/>
            <wp:effectExtent l="0" t="0" r="0" b="1905"/>
            <wp:docPr id="4126" name="그림 4126" descr="EMB00005cf40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38236672" descr="EMB00005cf4038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3D7" w:rsidRPr="00C523D7" w:rsidRDefault="00C523D7" w:rsidP="00C523D7"/>
    <w:p w:rsidR="00C523D7" w:rsidRDefault="00C523D7" w:rsidP="00C523D7">
      <w:r>
        <w:rPr>
          <w:noProof/>
        </w:rPr>
        <w:drawing>
          <wp:inline distT="0" distB="0" distL="0" distR="0">
            <wp:extent cx="6118860" cy="3307715"/>
            <wp:effectExtent l="0" t="0" r="0" b="6985"/>
            <wp:docPr id="4125" name="그림 4125" descr="EMB00005cf40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95159808" descr="EMB00005cf4038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3D7" w:rsidRDefault="00C523D7" w:rsidP="00C523D7">
      <w:r>
        <w:rPr>
          <w:noProof/>
        </w:rPr>
        <w:drawing>
          <wp:inline distT="0" distB="0" distL="0" distR="0">
            <wp:extent cx="2772383" cy="2169160"/>
            <wp:effectExtent l="0" t="0" r="9525" b="2540"/>
            <wp:docPr id="4127" name="그림 4127" descr="EMB00005cf40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04550216" descr="EMB00005cf4038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32" cy="217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976582" cy="1585595"/>
            <wp:effectExtent l="0" t="0" r="0" b="0"/>
            <wp:docPr id="4128" name="그림 4128" descr="EMB00005cf40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37209048" descr="EMB00005cf4038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438" cy="158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3D7" w:rsidRDefault="00C523D7" w:rsidP="00C523D7"/>
    <w:p w:rsidR="00C523D7" w:rsidRPr="00C523D7" w:rsidRDefault="00C523D7" w:rsidP="00C523D7">
      <w:r>
        <w:rPr>
          <w:noProof/>
        </w:rPr>
        <w:lastRenderedPageBreak/>
        <w:drawing>
          <wp:inline distT="0" distB="0" distL="0" distR="0">
            <wp:extent cx="2237105" cy="1351915"/>
            <wp:effectExtent l="0" t="0" r="0" b="635"/>
            <wp:docPr id="4129" name="그림 4129" descr="EMB00005cf40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94881456" descr="EMB00005cf4038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393315" cy="992505"/>
            <wp:effectExtent l="0" t="0" r="6985" b="0"/>
            <wp:docPr id="4130" name="그림 4130" descr="EMB00005cf40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38241136" descr="EMB00005cf4038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3D7" w:rsidRDefault="00C523D7" w:rsidP="00C523D7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C523D7" w:rsidRDefault="00C523D7" w:rsidP="00C523D7">
      <w:r>
        <w:t xml:space="preserve">-공고목록에서 제안서를 제출하려는 해당 </w:t>
      </w:r>
      <w:proofErr w:type="spellStart"/>
      <w:r>
        <w:t>공고건명을</w:t>
      </w:r>
      <w:proofErr w:type="spellEnd"/>
      <w:r>
        <w:t xml:space="preserve"> 조회한다.</w:t>
      </w:r>
    </w:p>
    <w:p w:rsidR="00C523D7" w:rsidRDefault="00C523D7" w:rsidP="00C523D7">
      <w:r>
        <w:t xml:space="preserve">- </w:t>
      </w:r>
      <w:proofErr w:type="spellStart"/>
      <w:r>
        <w:t>공고내용</w:t>
      </w:r>
      <w:proofErr w:type="spellEnd"/>
      <w:r>
        <w:t xml:space="preserve"> 확인 후, 우측 상단의 [</w:t>
      </w:r>
      <w:proofErr w:type="spellStart"/>
      <w:r>
        <w:t>제안서제출</w:t>
      </w:r>
      <w:proofErr w:type="spellEnd"/>
      <w:r>
        <w:t>] 버튼을 클릭한다.</w:t>
      </w:r>
    </w:p>
    <w:p w:rsidR="00C523D7" w:rsidRDefault="00C523D7" w:rsidP="00C523D7">
      <w:r>
        <w:t>- 담당자 성명, 비밀번호(4자리)를 입력한다. (상호는 자동 표출됨)</w:t>
      </w:r>
    </w:p>
    <w:p w:rsidR="00C523D7" w:rsidRDefault="00C523D7" w:rsidP="00C523D7">
      <w:r>
        <w:t xml:space="preserve">- </w:t>
      </w:r>
      <w:proofErr w:type="spellStart"/>
      <w:r>
        <w:t>정량제안서</w:t>
      </w:r>
      <w:proofErr w:type="spellEnd"/>
      <w:r>
        <w:t xml:space="preserve">, </w:t>
      </w:r>
      <w:proofErr w:type="spellStart"/>
      <w:r>
        <w:t>정성제안서</w:t>
      </w:r>
      <w:proofErr w:type="spellEnd"/>
      <w:r>
        <w:t xml:space="preserve">, 발표자료, </w:t>
      </w:r>
      <w:proofErr w:type="spellStart"/>
      <w:r>
        <w:t>기타서류를</w:t>
      </w:r>
      <w:proofErr w:type="spellEnd"/>
      <w:r>
        <w:t xml:space="preserve"> 각각 하나의 </w:t>
      </w:r>
      <w:proofErr w:type="spellStart"/>
      <w:r>
        <w:t>전자파일로</w:t>
      </w:r>
      <w:proofErr w:type="spellEnd"/>
      <w:r>
        <w:t xml:space="preserve"> 작성하고, [</w:t>
      </w:r>
      <w:proofErr w:type="spellStart"/>
      <w:r>
        <w:t>제안서제출</w:t>
      </w:r>
      <w:proofErr w:type="spellEnd"/>
      <w:r>
        <w:t>] 화면에서 각 파일을 제출한다.</w:t>
      </w:r>
    </w:p>
    <w:p w:rsidR="00C523D7" w:rsidRDefault="00C523D7" w:rsidP="00C523D7">
      <w:r>
        <w:t xml:space="preserve">   (</w:t>
      </w:r>
      <w:proofErr w:type="spellStart"/>
      <w:r>
        <w:t>제출파일은</w:t>
      </w:r>
      <w:proofErr w:type="spellEnd"/>
      <w:r>
        <w:t xml:space="preserve"> 총 200MB까지 제출 가능하며, 반드시 PDF파일 형식으로 제출하여야 함)</w:t>
      </w:r>
    </w:p>
    <w:p w:rsidR="00C523D7" w:rsidRDefault="00C523D7" w:rsidP="00C523D7"/>
    <w:p w:rsidR="00C523D7" w:rsidRDefault="00C523D7" w:rsidP="00C523D7">
      <w:pPr>
        <w:pStyle w:val="2"/>
      </w:pPr>
      <w:bookmarkStart w:id="22" w:name="_Toc162629006"/>
      <w:r>
        <w:rPr>
          <w:rFonts w:hint="eastAsia"/>
        </w:rPr>
        <w:t xml:space="preserve">제안서 </w:t>
      </w:r>
      <w:proofErr w:type="spellStart"/>
      <w:r>
        <w:rPr>
          <w:rFonts w:hint="eastAsia"/>
        </w:rPr>
        <w:t>제출현황</w:t>
      </w:r>
      <w:bookmarkEnd w:id="22"/>
      <w:proofErr w:type="spellEnd"/>
    </w:p>
    <w:p w:rsidR="00C523D7" w:rsidRDefault="00C523D7" w:rsidP="00C523D7">
      <w:pPr>
        <w:pStyle w:val="6"/>
      </w:pPr>
      <w:r>
        <w:rPr>
          <w:rFonts w:hint="eastAsia"/>
        </w:rPr>
        <w:t>개요</w:t>
      </w:r>
    </w:p>
    <w:p w:rsidR="00C523D7" w:rsidRDefault="00C523D7" w:rsidP="00C523D7">
      <w:r>
        <w:t>- 협상에 의한 계약 입찰공고의 제출한 제안서를 조회와 수정 및 삭제를 한다.</w:t>
      </w:r>
    </w:p>
    <w:p w:rsidR="00C523D7" w:rsidRPr="00C523D7" w:rsidRDefault="00C523D7" w:rsidP="00C523D7">
      <w:r>
        <w:t>- 제출한 제안서에 대한 서류 보완을 요청했을 시 보완서류를 제출과 조회 및 수정, 삭제를 한다.</w:t>
      </w:r>
    </w:p>
    <w:p w:rsidR="00C523D7" w:rsidRDefault="00C523D7" w:rsidP="00C523D7">
      <w:pPr>
        <w:pStyle w:val="6"/>
      </w:pPr>
      <w:r>
        <w:rPr>
          <w:rFonts w:hint="eastAsia"/>
        </w:rPr>
        <w:t>화면</w:t>
      </w:r>
    </w:p>
    <w:p w:rsidR="00C523D7" w:rsidRDefault="00C523D7" w:rsidP="00C523D7">
      <w:r>
        <w:rPr>
          <w:noProof/>
        </w:rPr>
        <w:drawing>
          <wp:inline distT="0" distB="0" distL="0" distR="0">
            <wp:extent cx="6118860" cy="3550285"/>
            <wp:effectExtent l="0" t="0" r="0" b="0"/>
            <wp:docPr id="4131" name="그림 4131" descr="EMB00005cf40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04550144" descr="EMB00005cf4038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3D7" w:rsidRDefault="00C523D7" w:rsidP="00C523D7">
      <w:r>
        <w:rPr>
          <w:noProof/>
        </w:rPr>
        <w:lastRenderedPageBreak/>
        <w:drawing>
          <wp:inline distT="0" distB="0" distL="0" distR="0">
            <wp:extent cx="6118860" cy="3180715"/>
            <wp:effectExtent l="0" t="0" r="0" b="635"/>
            <wp:docPr id="4132" name="그림 4132" descr="EMB00005cf403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04549856" descr="EMB00005cf4038a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3D7" w:rsidRPr="00310374" w:rsidRDefault="00310374" w:rsidP="00310374">
      <w:pPr>
        <w:jc w:val="center"/>
        <w:rPr>
          <w:b/>
        </w:rPr>
      </w:pPr>
      <w:r w:rsidRPr="00310374">
        <w:rPr>
          <w:b/>
        </w:rPr>
        <w:t>[</w:t>
      </w:r>
      <w:r>
        <w:rPr>
          <w:b/>
        </w:rPr>
        <w:t>수정</w:t>
      </w:r>
      <w:r w:rsidRPr="00310374">
        <w:rPr>
          <w:b/>
        </w:rPr>
        <w:t>]</w:t>
      </w:r>
    </w:p>
    <w:p w:rsidR="00C523D7" w:rsidRDefault="00C523D7" w:rsidP="00C523D7">
      <w:r>
        <w:rPr>
          <w:noProof/>
        </w:rPr>
        <w:drawing>
          <wp:inline distT="0" distB="0" distL="0" distR="0">
            <wp:extent cx="6118860" cy="2597150"/>
            <wp:effectExtent l="0" t="0" r="0" b="0"/>
            <wp:docPr id="4133" name="그림 4133" descr="EMB00005cf403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40963352" descr="EMB00005cf4038b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3D7" w:rsidRDefault="00C523D7" w:rsidP="00C523D7"/>
    <w:p w:rsidR="00C523D7" w:rsidRDefault="00C523D7" w:rsidP="00C523D7">
      <w:r>
        <w:rPr>
          <w:noProof/>
        </w:rPr>
        <w:drawing>
          <wp:inline distT="0" distB="0" distL="0" distR="0">
            <wp:extent cx="6118860" cy="2665095"/>
            <wp:effectExtent l="0" t="0" r="0" b="1905"/>
            <wp:docPr id="4134" name="그림 4134" descr="EMB00005cf403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40964864" descr="EMB00005cf4038c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3D7" w:rsidRDefault="00C523D7" w:rsidP="00C523D7">
      <w:r>
        <w:rPr>
          <w:noProof/>
        </w:rPr>
        <w:lastRenderedPageBreak/>
        <w:drawing>
          <wp:inline distT="0" distB="0" distL="0" distR="0">
            <wp:extent cx="6118860" cy="2237105"/>
            <wp:effectExtent l="0" t="0" r="0" b="0"/>
            <wp:docPr id="4135" name="그림 4135" descr="EMB00005cf403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73420808" descr="EMB00005cf4038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3D7" w:rsidRDefault="00C523D7" w:rsidP="00C523D7"/>
    <w:p w:rsidR="00C523D7" w:rsidRDefault="00C523D7" w:rsidP="00C523D7"/>
    <w:p w:rsidR="00C523D7" w:rsidRPr="00C523D7" w:rsidRDefault="00C523D7" w:rsidP="00C523D7">
      <w:r>
        <w:rPr>
          <w:noProof/>
        </w:rPr>
        <w:drawing>
          <wp:inline distT="0" distB="0" distL="0" distR="0">
            <wp:extent cx="6118860" cy="1760855"/>
            <wp:effectExtent l="0" t="0" r="0" b="0"/>
            <wp:docPr id="4136" name="그림 4136" descr="EMB00005cf403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38242288" descr="EMB00005cf4038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3D7" w:rsidRDefault="00310374" w:rsidP="00C523D7">
      <w:pPr>
        <w:pStyle w:val="6"/>
      </w:pPr>
      <w:r>
        <w:rPr>
          <w:rFonts w:hint="eastAsia"/>
        </w:rPr>
        <w:t xml:space="preserve">1. </w:t>
      </w:r>
      <w:r w:rsidR="00C523D7">
        <w:rPr>
          <w:rFonts w:hint="eastAsia"/>
        </w:rPr>
        <w:t xml:space="preserve">처리절차 및 </w:t>
      </w:r>
      <w:proofErr w:type="spellStart"/>
      <w:r w:rsidR="00C523D7">
        <w:rPr>
          <w:rFonts w:hint="eastAsia"/>
        </w:rPr>
        <w:t>작업절차</w:t>
      </w:r>
      <w:proofErr w:type="spellEnd"/>
    </w:p>
    <w:p w:rsidR="00C523D7" w:rsidRDefault="00C523D7" w:rsidP="00C523D7">
      <w:r>
        <w:t xml:space="preserve">* 제안서 수정은 제안서 제출 마감일시까지 횟수 제한없이 가능합니다. (제안서 제출 </w:t>
      </w:r>
      <w:proofErr w:type="spellStart"/>
      <w:r>
        <w:t>마감일시</w:t>
      </w:r>
      <w:proofErr w:type="spellEnd"/>
      <w:r>
        <w:t xml:space="preserve"> 이후에는 수정 불가)</w:t>
      </w:r>
    </w:p>
    <w:p w:rsidR="00C523D7" w:rsidRDefault="00C523D7" w:rsidP="00C523D7">
      <w:r>
        <w:t>- 제안서를 제출한 공고 건들이 표출된다.</w:t>
      </w:r>
    </w:p>
    <w:p w:rsidR="00C523D7" w:rsidRDefault="00C523D7" w:rsidP="00C523D7">
      <w:r>
        <w:t xml:space="preserve">- 제안서를 조회 또는 수정하려는 해당 </w:t>
      </w:r>
      <w:proofErr w:type="spellStart"/>
      <w:r>
        <w:t>공고건명을</w:t>
      </w:r>
      <w:proofErr w:type="spellEnd"/>
      <w:r>
        <w:t xml:space="preserve"> 조회한다.</w:t>
      </w:r>
    </w:p>
    <w:p w:rsidR="00C523D7" w:rsidRDefault="00C523D7" w:rsidP="00C523D7">
      <w:r>
        <w:t>- 우측 상단의 [제안서 보기 및 수정] 버튼을 클릭한다</w:t>
      </w:r>
      <w:proofErr w:type="gramStart"/>
      <w:r>
        <w:t>.(</w:t>
      </w:r>
      <w:proofErr w:type="gramEnd"/>
      <w:r>
        <w:t>기 제출한 제안서 내용을 조회할 수 있음)</w:t>
      </w:r>
    </w:p>
    <w:p w:rsidR="00C523D7" w:rsidRDefault="00C523D7" w:rsidP="00C523D7">
      <w:r>
        <w:t>- 수정이 필요할 시, [수정하기] 버튼을 클릭한다.</w:t>
      </w:r>
    </w:p>
    <w:p w:rsidR="00C523D7" w:rsidRDefault="00C523D7" w:rsidP="00C523D7">
      <w:r>
        <w:t xml:space="preserve">- 최초 제안서 제출시 입력했던 비밀번호(4자리)를 입력한다. </w:t>
      </w:r>
    </w:p>
    <w:p w:rsidR="00C523D7" w:rsidRDefault="00C523D7" w:rsidP="00C523D7">
      <w:r>
        <w:t>- 기존 파일을 모두 제거한 후, 모든 파일을 다시 업로드 한다.</w:t>
      </w:r>
    </w:p>
    <w:p w:rsidR="00C523D7" w:rsidRDefault="00C523D7" w:rsidP="00C523D7">
      <w:r>
        <w:t xml:space="preserve">  (</w:t>
      </w:r>
      <w:proofErr w:type="spellStart"/>
      <w:r>
        <w:t>기존파일</w:t>
      </w:r>
      <w:proofErr w:type="spellEnd"/>
      <w:r>
        <w:t xml:space="preserve"> 클릭 후, [제거] 버튼 클릭) </w:t>
      </w:r>
    </w:p>
    <w:p w:rsidR="00C523D7" w:rsidRDefault="00C523D7" w:rsidP="00C523D7">
      <w:r>
        <w:t xml:space="preserve">- 더블클릭하여 </w:t>
      </w:r>
      <w:proofErr w:type="spellStart"/>
      <w:r>
        <w:t>파일찾기</w:t>
      </w:r>
      <w:proofErr w:type="spellEnd"/>
      <w:r>
        <w:t xml:space="preserve"> 또는 첨부파일을 마우스로 드래그하여 </w:t>
      </w:r>
      <w:proofErr w:type="spellStart"/>
      <w:r>
        <w:t>수정파일을</w:t>
      </w:r>
      <w:proofErr w:type="spellEnd"/>
      <w:r>
        <w:t xml:space="preserve"> 포함한 모든 파일을 업로드 한다. (</w:t>
      </w:r>
      <w:proofErr w:type="spellStart"/>
      <w:r>
        <w:t>제출파일은</w:t>
      </w:r>
      <w:proofErr w:type="spellEnd"/>
      <w:r>
        <w:t xml:space="preserve"> 총 200MB까지 제출 가능하며, 반드시 PDF파일 형식으로 제출하여야 함)</w:t>
      </w:r>
    </w:p>
    <w:p w:rsidR="00C523D7" w:rsidRDefault="00C523D7" w:rsidP="00C523D7">
      <w:r>
        <w:t xml:space="preserve">- </w:t>
      </w:r>
      <w:proofErr w:type="spellStart"/>
      <w:r>
        <w:t>수정파일을</w:t>
      </w:r>
      <w:proofErr w:type="spellEnd"/>
      <w:r>
        <w:t xml:space="preserve"> 포함한 모든 파일이 제대로 업로드 되었는지 확인한다.</w:t>
      </w:r>
    </w:p>
    <w:p w:rsidR="00C523D7" w:rsidRDefault="00C523D7" w:rsidP="00C523D7"/>
    <w:p w:rsidR="00310374" w:rsidRDefault="00310374" w:rsidP="00C523D7"/>
    <w:p w:rsidR="00310374" w:rsidRDefault="00310374" w:rsidP="00C523D7"/>
    <w:p w:rsidR="00310374" w:rsidRDefault="00310374" w:rsidP="00C523D7"/>
    <w:p w:rsidR="00310374" w:rsidRDefault="00310374" w:rsidP="00C523D7"/>
    <w:p w:rsidR="00310374" w:rsidRDefault="00310374" w:rsidP="00C523D7"/>
    <w:p w:rsidR="00C523D7" w:rsidRDefault="00310374" w:rsidP="00310374">
      <w:pPr>
        <w:jc w:val="center"/>
        <w:rPr>
          <w:b/>
        </w:rPr>
      </w:pPr>
      <w:r w:rsidRPr="00310374">
        <w:rPr>
          <w:rFonts w:hint="eastAsia"/>
          <w:b/>
        </w:rPr>
        <w:lastRenderedPageBreak/>
        <w:t>[삭제]</w:t>
      </w:r>
    </w:p>
    <w:p w:rsidR="00310374" w:rsidRDefault="00310374" w:rsidP="00310374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6118860" cy="2499995"/>
            <wp:effectExtent l="0" t="0" r="0" b="0"/>
            <wp:docPr id="4137" name="그림 4137" descr="EMB00005cf403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95923472" descr="EMB00005cf4039d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374" w:rsidRDefault="00310374" w:rsidP="00310374">
      <w:pPr>
        <w:jc w:val="center"/>
        <w:rPr>
          <w:b/>
        </w:rPr>
      </w:pPr>
    </w:p>
    <w:p w:rsidR="00310374" w:rsidRDefault="00310374" w:rsidP="00310374">
      <w:pPr>
        <w:rPr>
          <w:b/>
        </w:rPr>
      </w:pPr>
      <w:r>
        <w:rPr>
          <w:noProof/>
        </w:rPr>
        <w:drawing>
          <wp:inline distT="0" distB="0" distL="0" distR="0">
            <wp:extent cx="6118860" cy="2840355"/>
            <wp:effectExtent l="0" t="0" r="0" b="0"/>
            <wp:docPr id="4138" name="그림 4138" descr="EMB00005cf403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95924480" descr="EMB00005cf4039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374" w:rsidRDefault="00310374" w:rsidP="00310374">
      <w:pPr>
        <w:rPr>
          <w:b/>
        </w:rPr>
      </w:pPr>
    </w:p>
    <w:p w:rsidR="00310374" w:rsidRPr="00310374" w:rsidRDefault="00310374" w:rsidP="00310374">
      <w:r w:rsidRPr="00310374">
        <w:t xml:space="preserve">2. 처리절차 및 </w:t>
      </w:r>
      <w:proofErr w:type="spellStart"/>
      <w:r w:rsidRPr="00310374">
        <w:t>작업절차</w:t>
      </w:r>
      <w:proofErr w:type="spellEnd"/>
    </w:p>
    <w:p w:rsidR="00310374" w:rsidRPr="00310374" w:rsidRDefault="00310374" w:rsidP="00310374">
      <w:r w:rsidRPr="00310374">
        <w:t xml:space="preserve">- 비밀번호 입력 후 [확인] 버튼을 클릭하면 제출한 모든 파일이 삭제되며, </w:t>
      </w:r>
      <w:proofErr w:type="spellStart"/>
      <w:r w:rsidRPr="00310374">
        <w:t>제출기록이</w:t>
      </w:r>
      <w:proofErr w:type="spellEnd"/>
      <w:r w:rsidRPr="00310374">
        <w:t xml:space="preserve"> 초기화 된다.</w:t>
      </w:r>
    </w:p>
    <w:p w:rsidR="00310374" w:rsidRPr="00310374" w:rsidRDefault="00310374" w:rsidP="00310374">
      <w:r w:rsidRPr="00310374">
        <w:t>- 이후 제안서를 다시 제출하고자 할 때는 [제안서 제출] 단계부터 다시 시작해야 한다.</w:t>
      </w:r>
    </w:p>
    <w:p w:rsidR="00310374" w:rsidRDefault="00310374" w:rsidP="00310374">
      <w:r w:rsidRPr="00310374">
        <w:t>(</w:t>
      </w:r>
      <w:r w:rsidRPr="00310374">
        <w:rPr>
          <w:rFonts w:hint="eastAsia"/>
          <w:b/>
        </w:rPr>
        <w:t>2</w:t>
      </w:r>
      <w:r w:rsidRPr="00310374">
        <w:rPr>
          <w:b/>
        </w:rPr>
        <w:t xml:space="preserve">.7 </w:t>
      </w:r>
      <w:r w:rsidRPr="00310374">
        <w:rPr>
          <w:rFonts w:hint="eastAsia"/>
          <w:b/>
        </w:rPr>
        <w:t>제안서 제출</w:t>
      </w:r>
      <w:r w:rsidRPr="00310374">
        <w:t xml:space="preserve"> </w:t>
      </w:r>
      <w:r>
        <w:rPr>
          <w:rFonts w:hint="eastAsia"/>
        </w:rPr>
        <w:t>다)</w:t>
      </w:r>
      <w:r>
        <w:t xml:space="preserve"> </w:t>
      </w:r>
      <w:r w:rsidRPr="00310374">
        <w:t xml:space="preserve">처리절차 및 </w:t>
      </w:r>
      <w:proofErr w:type="spellStart"/>
      <w:r w:rsidRPr="00310374">
        <w:t>작업절차</w:t>
      </w:r>
      <w:proofErr w:type="spellEnd"/>
      <w:r w:rsidRPr="00310374">
        <w:t xml:space="preserve"> 참고)</w:t>
      </w:r>
    </w:p>
    <w:p w:rsidR="00310374" w:rsidRPr="00310374" w:rsidRDefault="00310374" w:rsidP="00310374"/>
    <w:p w:rsidR="00310374" w:rsidRDefault="00310374" w:rsidP="00310374">
      <w:pPr>
        <w:jc w:val="center"/>
        <w:rPr>
          <w:b/>
        </w:rPr>
      </w:pPr>
      <w:r w:rsidRPr="00310374">
        <w:rPr>
          <w:b/>
        </w:rPr>
        <w:t>[</w:t>
      </w:r>
      <w:proofErr w:type="spellStart"/>
      <w:r w:rsidRPr="00310374">
        <w:rPr>
          <w:rFonts w:hint="eastAsia"/>
          <w:b/>
        </w:rPr>
        <w:t>보완서류</w:t>
      </w:r>
      <w:proofErr w:type="spellEnd"/>
      <w:r w:rsidRPr="00310374">
        <w:rPr>
          <w:rFonts w:hint="eastAsia"/>
          <w:b/>
        </w:rPr>
        <w:t xml:space="preserve"> 제출하기</w:t>
      </w:r>
      <w:r w:rsidRPr="00310374">
        <w:rPr>
          <w:b/>
        </w:rPr>
        <w:t>]</w:t>
      </w:r>
    </w:p>
    <w:p w:rsidR="00310374" w:rsidRDefault="00310374" w:rsidP="00310374">
      <w:pPr>
        <w:jc w:val="center"/>
        <w:rPr>
          <w:b/>
          <w:color w:val="FF0000"/>
        </w:rPr>
      </w:pPr>
      <w:r w:rsidRPr="00310374">
        <w:rPr>
          <w:rFonts w:hint="eastAsia"/>
          <w:b/>
          <w:color w:val="FF0000"/>
        </w:rPr>
        <w:t>※</w:t>
      </w:r>
      <w:r w:rsidRPr="00310374">
        <w:rPr>
          <w:rFonts w:hint="eastAsia"/>
          <w:color w:val="FF0000"/>
        </w:rPr>
        <w:t xml:space="preserve"> </w:t>
      </w:r>
      <w:r w:rsidRPr="00310374">
        <w:rPr>
          <w:rFonts w:hint="eastAsia"/>
          <w:b/>
          <w:color w:val="FF0000"/>
        </w:rPr>
        <w:t>제안서</w:t>
      </w:r>
      <w:r w:rsidRPr="00310374">
        <w:rPr>
          <w:b/>
          <w:color w:val="FF0000"/>
        </w:rPr>
        <w:t xml:space="preserve"> 접수담당자가 서류 보완을 요청했을 시에만 해당됨</w:t>
      </w:r>
    </w:p>
    <w:p w:rsidR="00310374" w:rsidRDefault="00310374" w:rsidP="00310374">
      <w:pPr>
        <w:jc w:val="center"/>
        <w:rPr>
          <w:b/>
          <w:color w:val="FF0000"/>
        </w:rPr>
      </w:pPr>
      <w:r>
        <w:rPr>
          <w:noProof/>
        </w:rPr>
        <w:lastRenderedPageBreak/>
        <w:drawing>
          <wp:inline distT="0" distB="0" distL="0" distR="0">
            <wp:extent cx="6118860" cy="3326765"/>
            <wp:effectExtent l="0" t="0" r="0" b="6985"/>
            <wp:docPr id="4139" name="그림 4139" descr="EMB00005cf403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95926136" descr="EMB00005cf403a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374" w:rsidRDefault="00310374" w:rsidP="00310374">
      <w:pPr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6118860" cy="2529205"/>
            <wp:effectExtent l="0" t="0" r="0" b="4445"/>
            <wp:docPr id="4140" name="그림 4140" descr="EMB00005cf403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40965008" descr="EMB00005cf403a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374" w:rsidRDefault="00310374" w:rsidP="00310374">
      <w:pPr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6118860" cy="1799590"/>
            <wp:effectExtent l="0" t="0" r="0" b="0"/>
            <wp:docPr id="4141" name="그림 4141" descr="EMB00005cf403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40963136" descr="EMB00005cf403a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374" w:rsidRDefault="00310374" w:rsidP="00310374">
      <w:pPr>
        <w:jc w:val="center"/>
        <w:rPr>
          <w:b/>
          <w:color w:val="FF0000"/>
        </w:rPr>
      </w:pPr>
    </w:p>
    <w:p w:rsidR="00310374" w:rsidRDefault="00310374" w:rsidP="00310374">
      <w:pPr>
        <w:jc w:val="center"/>
        <w:rPr>
          <w:b/>
          <w:color w:val="FF0000"/>
        </w:rPr>
      </w:pPr>
      <w:r>
        <w:rPr>
          <w:noProof/>
        </w:rPr>
        <w:lastRenderedPageBreak/>
        <w:drawing>
          <wp:inline distT="0" distB="0" distL="0" distR="0">
            <wp:extent cx="6031230" cy="2110740"/>
            <wp:effectExtent l="0" t="0" r="7620" b="3810"/>
            <wp:docPr id="4142" name="그림 4142" descr="EMB00005cf403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40963928" descr="EMB00005cf403a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374" w:rsidRDefault="00310374" w:rsidP="00310374">
      <w:pPr>
        <w:jc w:val="center"/>
        <w:rPr>
          <w:b/>
          <w:color w:val="FF0000"/>
        </w:rPr>
      </w:pPr>
    </w:p>
    <w:p w:rsidR="00310374" w:rsidRDefault="00310374" w:rsidP="00310374">
      <w:pPr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1877695" cy="1157605"/>
            <wp:effectExtent l="0" t="0" r="8255" b="4445"/>
            <wp:docPr id="4143" name="그림 4143" descr="EMB00005cf403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40963136" descr="EMB00005cf403a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FF0000"/>
        </w:rPr>
        <w:t xml:space="preserve"> </w:t>
      </w:r>
      <w:r>
        <w:rPr>
          <w:noProof/>
        </w:rPr>
        <w:drawing>
          <wp:inline distT="0" distB="0" distL="0" distR="0">
            <wp:extent cx="2733675" cy="1099185"/>
            <wp:effectExtent l="0" t="0" r="9525" b="5715"/>
            <wp:docPr id="4144" name="그림 4144" descr="EMB00005cf403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40963208" descr="EMB00005cf403a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374" w:rsidRDefault="00310374" w:rsidP="00310374">
      <w:pPr>
        <w:rPr>
          <w:b/>
          <w:color w:val="FF0000"/>
        </w:rPr>
      </w:pPr>
    </w:p>
    <w:p w:rsidR="00310374" w:rsidRDefault="00310374" w:rsidP="00310374">
      <w:pPr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3. 처리절차 및 </w:t>
      </w:r>
      <w:proofErr w:type="spellStart"/>
      <w:r>
        <w:rPr>
          <w:rFonts w:hint="eastAsia"/>
          <w:color w:val="000000" w:themeColor="text1"/>
        </w:rPr>
        <w:t>작업절차</w:t>
      </w:r>
      <w:proofErr w:type="spellEnd"/>
    </w:p>
    <w:p w:rsidR="00310374" w:rsidRDefault="00310374" w:rsidP="00310374">
      <w:r>
        <w:t>- 서류</w:t>
      </w:r>
      <w:r>
        <w:rPr>
          <w:rFonts w:hint="eastAsia"/>
        </w:rPr>
        <w:t xml:space="preserve"> </w:t>
      </w:r>
      <w:r>
        <w:t>보완 요청을 받은 해당 공고</w:t>
      </w:r>
      <w:r>
        <w:rPr>
          <w:rFonts w:hint="eastAsia"/>
        </w:rPr>
        <w:t xml:space="preserve"> </w:t>
      </w:r>
      <w:r>
        <w:t>건명을 조회한다.</w:t>
      </w:r>
    </w:p>
    <w:p w:rsidR="00310374" w:rsidRDefault="00310374" w:rsidP="00310374">
      <w:r>
        <w:t>- 우측 상단의 [보완</w:t>
      </w:r>
      <w:r>
        <w:rPr>
          <w:rFonts w:hint="eastAsia"/>
        </w:rPr>
        <w:t xml:space="preserve"> </w:t>
      </w:r>
      <w:r>
        <w:t>서류 제출] 버튼을 클릭한다.</w:t>
      </w:r>
    </w:p>
    <w:p w:rsidR="00310374" w:rsidRDefault="00310374" w:rsidP="00310374">
      <w:r>
        <w:t>- 최초 제안서 제출시 입력했던 비밀번호(4자리)를 입력한다.</w:t>
      </w:r>
    </w:p>
    <w:p w:rsidR="00310374" w:rsidRDefault="00310374" w:rsidP="00310374">
      <w:r>
        <w:t>- 보완요청내용을 확인한 후, 보완</w:t>
      </w:r>
      <w:r>
        <w:rPr>
          <w:rFonts w:hint="eastAsia"/>
        </w:rPr>
        <w:t xml:space="preserve"> </w:t>
      </w:r>
      <w:r>
        <w:t xml:space="preserve">기한 일시까지 보완서류를 제출한다. </w:t>
      </w:r>
    </w:p>
    <w:p w:rsidR="00310374" w:rsidRDefault="00310374" w:rsidP="00310374">
      <w:r>
        <w:t>(제출</w:t>
      </w:r>
      <w:r>
        <w:rPr>
          <w:rFonts w:hint="eastAsia"/>
        </w:rPr>
        <w:t xml:space="preserve"> </w:t>
      </w:r>
      <w:r>
        <w:t>파일은 총 200MB까지 제출 가능하며, 반드시 PDF파일 형식으로 제출되어야 함)</w:t>
      </w:r>
    </w:p>
    <w:p w:rsidR="00310374" w:rsidRPr="00935AF1" w:rsidRDefault="00310374" w:rsidP="00310374">
      <w:r>
        <w:t>- 첨부파일 첨부 후 [저장]버튼을 클릭한다</w:t>
      </w:r>
      <w:proofErr w:type="gramStart"/>
      <w:r>
        <w:t>.(</w:t>
      </w:r>
      <w:proofErr w:type="gramEnd"/>
      <w:r>
        <w:t>보완</w:t>
      </w:r>
      <w:r>
        <w:rPr>
          <w:rFonts w:hint="eastAsia"/>
        </w:rPr>
        <w:t xml:space="preserve"> </w:t>
      </w:r>
      <w:r>
        <w:t>기한 일시 이후에는 제출이 불가능함)</w:t>
      </w:r>
    </w:p>
    <w:p w:rsidR="00310374" w:rsidRDefault="00310374" w:rsidP="00310374">
      <w:pPr>
        <w:rPr>
          <w:color w:val="000000" w:themeColor="text1"/>
        </w:rPr>
      </w:pPr>
    </w:p>
    <w:p w:rsidR="00310374" w:rsidRPr="00310374" w:rsidRDefault="00310374" w:rsidP="00310374">
      <w:pPr>
        <w:jc w:val="center"/>
        <w:rPr>
          <w:b/>
          <w:color w:val="000000" w:themeColor="text1"/>
        </w:rPr>
      </w:pPr>
      <w:r w:rsidRPr="00310374">
        <w:rPr>
          <w:b/>
          <w:color w:val="000000" w:themeColor="text1"/>
        </w:rPr>
        <w:t>[</w:t>
      </w:r>
      <w:proofErr w:type="spellStart"/>
      <w:r w:rsidRPr="00310374">
        <w:rPr>
          <w:rFonts w:hint="eastAsia"/>
          <w:b/>
          <w:color w:val="000000" w:themeColor="text1"/>
        </w:rPr>
        <w:t>보완서류</w:t>
      </w:r>
      <w:proofErr w:type="spellEnd"/>
      <w:r w:rsidRPr="00310374">
        <w:rPr>
          <w:rFonts w:hint="eastAsia"/>
          <w:b/>
          <w:color w:val="000000" w:themeColor="text1"/>
        </w:rPr>
        <w:t xml:space="preserve"> 수정 및 삭제하기]</w:t>
      </w:r>
    </w:p>
    <w:p w:rsidR="00310374" w:rsidRPr="00310374" w:rsidRDefault="00310374" w:rsidP="00310374">
      <w:pPr>
        <w:jc w:val="center"/>
        <w:rPr>
          <w:b/>
          <w:color w:val="FF0000"/>
        </w:rPr>
      </w:pPr>
      <w:r w:rsidRPr="00310374">
        <w:rPr>
          <w:rFonts w:hint="eastAsia"/>
          <w:b/>
          <w:color w:val="FF0000"/>
        </w:rPr>
        <w:t>※ 보완기한일시</w:t>
      </w:r>
      <w:r w:rsidRPr="00310374">
        <w:rPr>
          <w:b/>
          <w:color w:val="FF0000"/>
        </w:rPr>
        <w:t xml:space="preserve"> 내에는 </w:t>
      </w:r>
      <w:proofErr w:type="spellStart"/>
      <w:r w:rsidRPr="00310374">
        <w:rPr>
          <w:b/>
          <w:color w:val="FF0000"/>
        </w:rPr>
        <w:t>횟수제한</w:t>
      </w:r>
      <w:proofErr w:type="spellEnd"/>
      <w:r w:rsidRPr="00310374">
        <w:rPr>
          <w:b/>
          <w:color w:val="FF0000"/>
        </w:rPr>
        <w:t xml:space="preserve"> 없이 수정 및 삭제 가능</w:t>
      </w:r>
    </w:p>
    <w:p w:rsidR="00310374" w:rsidRDefault="00310374" w:rsidP="00310374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>
            <wp:extent cx="6118860" cy="3278505"/>
            <wp:effectExtent l="0" t="0" r="0" b="0"/>
            <wp:docPr id="4145" name="그림 4145" descr="EMB00005cf403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95160672" descr="EMB00005cf403aa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374" w:rsidRDefault="00310374" w:rsidP="00310374">
      <w:pPr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6118860" cy="3103245"/>
            <wp:effectExtent l="0" t="0" r="0" b="1905"/>
            <wp:docPr id="4146" name="그림 4146" descr="EMB00005cf403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40966592" descr="EMB00005cf403ab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374" w:rsidRDefault="00310374" w:rsidP="00310374">
      <w:pPr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4. 처리절차 및 </w:t>
      </w:r>
      <w:proofErr w:type="spellStart"/>
      <w:r>
        <w:rPr>
          <w:rFonts w:hint="eastAsia"/>
          <w:color w:val="000000" w:themeColor="text1"/>
        </w:rPr>
        <w:t>작업절차</w:t>
      </w:r>
      <w:proofErr w:type="spellEnd"/>
    </w:p>
    <w:p w:rsidR="00310374" w:rsidRPr="00310374" w:rsidRDefault="00310374" w:rsidP="00310374">
      <w:pPr>
        <w:rPr>
          <w:color w:val="000000" w:themeColor="text1"/>
        </w:rPr>
      </w:pPr>
      <w:r w:rsidRPr="00310374">
        <w:rPr>
          <w:color w:val="000000" w:themeColor="text1"/>
        </w:rPr>
        <w:t>- 우측 상단의 [</w:t>
      </w:r>
      <w:proofErr w:type="spellStart"/>
      <w:r w:rsidRPr="00310374">
        <w:rPr>
          <w:color w:val="000000" w:themeColor="text1"/>
        </w:rPr>
        <w:t>보완서류</w:t>
      </w:r>
      <w:proofErr w:type="spellEnd"/>
      <w:r w:rsidRPr="00310374">
        <w:rPr>
          <w:color w:val="000000" w:themeColor="text1"/>
        </w:rPr>
        <w:t xml:space="preserve"> 보기 및 수정] 버튼을 클릭한다.</w:t>
      </w:r>
    </w:p>
    <w:p w:rsidR="00310374" w:rsidRDefault="00310374" w:rsidP="00310374">
      <w:pPr>
        <w:rPr>
          <w:color w:val="000000" w:themeColor="text1"/>
        </w:rPr>
      </w:pPr>
      <w:r w:rsidRPr="00310374">
        <w:rPr>
          <w:color w:val="000000" w:themeColor="text1"/>
        </w:rPr>
        <w:t>- 수정이 필요할 시, [수정하기] 버튼을 클릭한다.</w:t>
      </w:r>
    </w:p>
    <w:p w:rsidR="00310374" w:rsidRDefault="00310374" w:rsidP="00310374">
      <w:pPr>
        <w:rPr>
          <w:color w:val="000000" w:themeColor="text1"/>
        </w:rPr>
      </w:pPr>
    </w:p>
    <w:p w:rsidR="00310374" w:rsidRDefault="00310374" w:rsidP="00310374">
      <w:pPr>
        <w:rPr>
          <w:color w:val="000000" w:themeColor="text1"/>
        </w:rPr>
      </w:pPr>
    </w:p>
    <w:p w:rsidR="00DF6C69" w:rsidRDefault="003E6C63" w:rsidP="00DF6C69">
      <w:pPr>
        <w:pStyle w:val="1"/>
      </w:pPr>
      <w:bookmarkStart w:id="23" w:name="_Toc162629007"/>
      <w:r>
        <w:rPr>
          <w:rFonts w:hint="eastAsia"/>
        </w:rPr>
        <w:lastRenderedPageBreak/>
        <w:t>입찰결과</w:t>
      </w:r>
      <w:bookmarkEnd w:id="23"/>
    </w:p>
    <w:p w:rsidR="003E6C63" w:rsidRDefault="003E6C63" w:rsidP="003E6C63">
      <w:pPr>
        <w:pStyle w:val="2"/>
      </w:pPr>
      <w:bookmarkStart w:id="24" w:name="_Toc162629008"/>
      <w:r>
        <w:rPr>
          <w:rFonts w:hint="eastAsia"/>
        </w:rPr>
        <w:t>전체</w:t>
      </w:r>
      <w:bookmarkEnd w:id="24"/>
    </w:p>
    <w:p w:rsidR="003E6C63" w:rsidRDefault="003E6C63" w:rsidP="003E6C63">
      <w:pPr>
        <w:pStyle w:val="6"/>
      </w:pPr>
      <w:r>
        <w:rPr>
          <w:rFonts w:hint="eastAsia"/>
        </w:rPr>
        <w:t>개요</w:t>
      </w:r>
    </w:p>
    <w:p w:rsidR="003E6C63" w:rsidRPr="003E6C63" w:rsidRDefault="003E6C63" w:rsidP="003E6C63">
      <w:r w:rsidRPr="003E6C63">
        <w:t>-입찰결과를 조회한다.</w:t>
      </w:r>
    </w:p>
    <w:p w:rsidR="003E6C63" w:rsidRDefault="003E6C63" w:rsidP="003E6C63">
      <w:pPr>
        <w:pStyle w:val="6"/>
      </w:pPr>
      <w:r>
        <w:rPr>
          <w:rFonts w:hint="eastAsia"/>
        </w:rPr>
        <w:t>화면</w:t>
      </w:r>
    </w:p>
    <w:p w:rsidR="003E6C63" w:rsidRPr="003E6C63" w:rsidRDefault="003E6C63" w:rsidP="003E6C63">
      <w:r>
        <w:rPr>
          <w:rFonts w:hint="eastAsia"/>
          <w:noProof/>
        </w:rPr>
        <w:drawing>
          <wp:inline distT="0" distB="0" distL="0" distR="0">
            <wp:extent cx="5923915" cy="4260850"/>
            <wp:effectExtent l="0" t="0" r="635" b="6350"/>
            <wp:docPr id="4156" name="그림 4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C63" w:rsidRDefault="003E6C63" w:rsidP="003E6C63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3E6C63" w:rsidRDefault="003E6C63" w:rsidP="003E6C63">
      <w:r>
        <w:t xml:space="preserve">-사업장, 상태, </w:t>
      </w:r>
      <w:proofErr w:type="spellStart"/>
      <w:r>
        <w:t>공고건명</w:t>
      </w:r>
      <w:proofErr w:type="spellEnd"/>
      <w:r>
        <w:t xml:space="preserve">, </w:t>
      </w:r>
      <w:proofErr w:type="spellStart"/>
      <w:r>
        <w:t>개찰일자</w:t>
      </w:r>
      <w:proofErr w:type="spellEnd"/>
      <w:r>
        <w:t xml:space="preserve"> 등을 입력하고 조회한다.</w:t>
      </w:r>
    </w:p>
    <w:p w:rsidR="003E6C63" w:rsidRDefault="003E6C63" w:rsidP="003E6C63">
      <w:r>
        <w:t>-</w:t>
      </w:r>
      <w:proofErr w:type="spellStart"/>
      <w:r>
        <w:t>표출항목은</w:t>
      </w:r>
      <w:proofErr w:type="spellEnd"/>
      <w:r>
        <w:t xml:space="preserve"> </w:t>
      </w:r>
      <w:proofErr w:type="spellStart"/>
      <w:r>
        <w:t>공고번호</w:t>
      </w:r>
      <w:proofErr w:type="spellEnd"/>
      <w:r>
        <w:t xml:space="preserve">, </w:t>
      </w:r>
      <w:proofErr w:type="spellStart"/>
      <w:r>
        <w:t>공고건명</w:t>
      </w:r>
      <w:proofErr w:type="spellEnd"/>
      <w:r>
        <w:t xml:space="preserve">, </w:t>
      </w:r>
      <w:proofErr w:type="spellStart"/>
      <w:r>
        <w:t>입찰구분</w:t>
      </w:r>
      <w:proofErr w:type="spellEnd"/>
      <w:r>
        <w:t xml:space="preserve">, 계약방법, </w:t>
      </w:r>
      <w:proofErr w:type="spellStart"/>
      <w:r>
        <w:t>개찰일자</w:t>
      </w:r>
      <w:proofErr w:type="spellEnd"/>
      <w:r>
        <w:t xml:space="preserve">, 상태, </w:t>
      </w:r>
      <w:proofErr w:type="spellStart"/>
      <w:r>
        <w:t>낙찰업체</w:t>
      </w:r>
      <w:proofErr w:type="spellEnd"/>
      <w:r>
        <w:t xml:space="preserve"> 등을 표출한다.</w:t>
      </w:r>
    </w:p>
    <w:p w:rsidR="003E6C63" w:rsidRDefault="003E6C63" w:rsidP="003E6C63">
      <w:r>
        <w:t>-</w:t>
      </w:r>
      <w:proofErr w:type="spellStart"/>
      <w:r>
        <w:t>공고건명을</w:t>
      </w:r>
      <w:proofErr w:type="spellEnd"/>
      <w:r>
        <w:t xml:space="preserve"> 클릭하면 상세페이지로 이동한다.</w:t>
      </w:r>
    </w:p>
    <w:p w:rsidR="003E6C63" w:rsidRDefault="003E6C63" w:rsidP="003E6C63"/>
    <w:p w:rsidR="003E6C63" w:rsidRDefault="003E6C63" w:rsidP="003E6C63">
      <w:pPr>
        <w:pStyle w:val="2"/>
      </w:pPr>
      <w:bookmarkStart w:id="25" w:name="_Toc162629009"/>
      <w:r>
        <w:rPr>
          <w:rFonts w:hint="eastAsia"/>
        </w:rPr>
        <w:t>공사</w:t>
      </w:r>
      <w:bookmarkEnd w:id="25"/>
    </w:p>
    <w:p w:rsidR="003E6C63" w:rsidRDefault="003E6C63" w:rsidP="003E6C63">
      <w:pPr>
        <w:pStyle w:val="6"/>
      </w:pPr>
      <w:r>
        <w:rPr>
          <w:rFonts w:hint="eastAsia"/>
        </w:rPr>
        <w:t>개요</w:t>
      </w:r>
    </w:p>
    <w:p w:rsidR="003E6C63" w:rsidRPr="003E6C63" w:rsidRDefault="003E6C63" w:rsidP="003E6C63">
      <w:r w:rsidRPr="003E6C63">
        <w:t>-입찰결과 공사 데이터를 조회한다.</w:t>
      </w:r>
    </w:p>
    <w:p w:rsidR="003E6C63" w:rsidRDefault="003E6C63" w:rsidP="003E6C63">
      <w:pPr>
        <w:pStyle w:val="6"/>
      </w:pPr>
      <w:r>
        <w:rPr>
          <w:rFonts w:hint="eastAsia"/>
        </w:rPr>
        <w:lastRenderedPageBreak/>
        <w:t>화면</w:t>
      </w:r>
    </w:p>
    <w:p w:rsidR="003E6C63" w:rsidRPr="003E6C63" w:rsidRDefault="003E6C63" w:rsidP="003E6C63">
      <w:r>
        <w:rPr>
          <w:rFonts w:hint="eastAsia"/>
          <w:noProof/>
        </w:rPr>
        <w:drawing>
          <wp:inline distT="0" distB="0" distL="0" distR="0">
            <wp:extent cx="5934075" cy="4299585"/>
            <wp:effectExtent l="0" t="0" r="9525" b="5715"/>
            <wp:docPr id="4157" name="그림 4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C63" w:rsidRDefault="003E6C63" w:rsidP="003E6C63">
      <w:pPr>
        <w:pStyle w:val="6"/>
      </w:pPr>
      <w:proofErr w:type="spellStart"/>
      <w:r>
        <w:rPr>
          <w:rFonts w:hint="eastAsia"/>
        </w:rPr>
        <w:t>처리절자</w:t>
      </w:r>
      <w:proofErr w:type="spellEnd"/>
      <w:r>
        <w:rPr>
          <w:rFonts w:hint="eastAsia"/>
        </w:rPr>
        <w:t xml:space="preserve"> 및 </w:t>
      </w:r>
      <w:proofErr w:type="spellStart"/>
      <w:r>
        <w:rPr>
          <w:rFonts w:hint="eastAsia"/>
        </w:rPr>
        <w:t>작업절차</w:t>
      </w:r>
      <w:proofErr w:type="spellEnd"/>
    </w:p>
    <w:p w:rsidR="003E6C63" w:rsidRDefault="003E6C63" w:rsidP="003E6C63">
      <w:r>
        <w:t xml:space="preserve">-사업장, 상태, </w:t>
      </w:r>
      <w:proofErr w:type="spellStart"/>
      <w:r>
        <w:t>공고건명</w:t>
      </w:r>
      <w:proofErr w:type="spellEnd"/>
      <w:r>
        <w:t xml:space="preserve">, </w:t>
      </w:r>
      <w:proofErr w:type="spellStart"/>
      <w:r>
        <w:t>개찰일자</w:t>
      </w:r>
      <w:proofErr w:type="spellEnd"/>
      <w:r>
        <w:t xml:space="preserve"> 등을 입력하고 조회한다.</w:t>
      </w:r>
    </w:p>
    <w:p w:rsidR="003E6C63" w:rsidRDefault="003E6C63" w:rsidP="003E6C63">
      <w:r>
        <w:t>-</w:t>
      </w:r>
      <w:proofErr w:type="spellStart"/>
      <w:r>
        <w:t>표출항목은</w:t>
      </w:r>
      <w:proofErr w:type="spellEnd"/>
      <w:r>
        <w:t xml:space="preserve"> </w:t>
      </w:r>
      <w:proofErr w:type="spellStart"/>
      <w:r>
        <w:t>공고번호</w:t>
      </w:r>
      <w:proofErr w:type="spellEnd"/>
      <w:r>
        <w:t xml:space="preserve">, </w:t>
      </w:r>
      <w:proofErr w:type="spellStart"/>
      <w:r>
        <w:t>공고건명</w:t>
      </w:r>
      <w:proofErr w:type="spellEnd"/>
      <w:r>
        <w:t xml:space="preserve">, </w:t>
      </w:r>
      <w:proofErr w:type="spellStart"/>
      <w:r>
        <w:t>입찰구분</w:t>
      </w:r>
      <w:proofErr w:type="spellEnd"/>
      <w:r>
        <w:t xml:space="preserve">, 계약방법, </w:t>
      </w:r>
      <w:proofErr w:type="spellStart"/>
      <w:r>
        <w:t>개찰일자</w:t>
      </w:r>
      <w:proofErr w:type="spellEnd"/>
      <w:r>
        <w:t xml:space="preserve">, 상태, </w:t>
      </w:r>
      <w:proofErr w:type="spellStart"/>
      <w:r>
        <w:t>낙찰업체</w:t>
      </w:r>
      <w:proofErr w:type="spellEnd"/>
      <w:r>
        <w:t xml:space="preserve"> 등을 표출한다.</w:t>
      </w:r>
    </w:p>
    <w:p w:rsidR="003E6C63" w:rsidRDefault="003E6C63" w:rsidP="003E6C63">
      <w:r>
        <w:t>-</w:t>
      </w:r>
      <w:proofErr w:type="spellStart"/>
      <w:r>
        <w:t>공고건명을</w:t>
      </w:r>
      <w:proofErr w:type="spellEnd"/>
      <w:r>
        <w:t xml:space="preserve"> 클릭하면 상세페이지로 이동한다.</w:t>
      </w:r>
    </w:p>
    <w:p w:rsidR="003E6C63" w:rsidRDefault="003E6C63" w:rsidP="003E6C63"/>
    <w:p w:rsidR="003E6C63" w:rsidRDefault="003E6C63" w:rsidP="003E6C63">
      <w:pPr>
        <w:pStyle w:val="2"/>
      </w:pPr>
      <w:bookmarkStart w:id="26" w:name="_Toc162629010"/>
      <w:r>
        <w:rPr>
          <w:rFonts w:hint="eastAsia"/>
        </w:rPr>
        <w:t>용역</w:t>
      </w:r>
      <w:bookmarkEnd w:id="26"/>
    </w:p>
    <w:p w:rsidR="003E6C63" w:rsidRDefault="003E6C63" w:rsidP="003E6C63">
      <w:pPr>
        <w:pStyle w:val="6"/>
      </w:pPr>
      <w:r>
        <w:rPr>
          <w:rFonts w:hint="eastAsia"/>
        </w:rPr>
        <w:t>개요</w:t>
      </w:r>
    </w:p>
    <w:p w:rsidR="003E6C63" w:rsidRPr="003E6C63" w:rsidRDefault="003E6C63" w:rsidP="003E6C63">
      <w:r w:rsidRPr="003E6C63">
        <w:t>-입찰결과 용역 데이터를 조회한다.</w:t>
      </w:r>
    </w:p>
    <w:p w:rsidR="003E6C63" w:rsidRDefault="003E6C63" w:rsidP="003E6C63">
      <w:pPr>
        <w:pStyle w:val="6"/>
      </w:pPr>
      <w:r>
        <w:rPr>
          <w:rFonts w:hint="eastAsia"/>
        </w:rPr>
        <w:lastRenderedPageBreak/>
        <w:t>화면</w:t>
      </w:r>
    </w:p>
    <w:p w:rsidR="003E6C63" w:rsidRPr="003E6C63" w:rsidRDefault="003E6C63" w:rsidP="003E6C63">
      <w:r>
        <w:rPr>
          <w:rFonts w:hint="eastAsia"/>
          <w:noProof/>
        </w:rPr>
        <w:drawing>
          <wp:inline distT="0" distB="0" distL="0" distR="0">
            <wp:extent cx="5934075" cy="4056380"/>
            <wp:effectExtent l="0" t="0" r="9525" b="1270"/>
            <wp:docPr id="4158" name="그림 4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5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C63" w:rsidRDefault="003E6C63" w:rsidP="003E6C63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3E6C63" w:rsidRDefault="003E6C63" w:rsidP="003E6C63">
      <w:r>
        <w:t xml:space="preserve">-사업장, 상태, </w:t>
      </w:r>
      <w:proofErr w:type="spellStart"/>
      <w:r>
        <w:t>공고건명</w:t>
      </w:r>
      <w:proofErr w:type="spellEnd"/>
      <w:r>
        <w:t xml:space="preserve">, </w:t>
      </w:r>
      <w:proofErr w:type="spellStart"/>
      <w:r>
        <w:t>개찰일자</w:t>
      </w:r>
      <w:proofErr w:type="spellEnd"/>
      <w:r>
        <w:t xml:space="preserve"> 등을 입력하고 조회한다.</w:t>
      </w:r>
    </w:p>
    <w:p w:rsidR="003E6C63" w:rsidRDefault="003E6C63" w:rsidP="003E6C63">
      <w:r>
        <w:t>-</w:t>
      </w:r>
      <w:proofErr w:type="spellStart"/>
      <w:r>
        <w:t>표출항목은</w:t>
      </w:r>
      <w:proofErr w:type="spellEnd"/>
      <w:r>
        <w:t xml:space="preserve"> </w:t>
      </w:r>
      <w:proofErr w:type="spellStart"/>
      <w:r>
        <w:t>공고번호</w:t>
      </w:r>
      <w:proofErr w:type="spellEnd"/>
      <w:r>
        <w:t xml:space="preserve">, </w:t>
      </w:r>
      <w:proofErr w:type="spellStart"/>
      <w:r>
        <w:t>공고건명</w:t>
      </w:r>
      <w:proofErr w:type="spellEnd"/>
      <w:r>
        <w:t xml:space="preserve">, </w:t>
      </w:r>
      <w:proofErr w:type="spellStart"/>
      <w:r>
        <w:t>입찰구분</w:t>
      </w:r>
      <w:proofErr w:type="spellEnd"/>
      <w:r>
        <w:t xml:space="preserve">, 계약방법, </w:t>
      </w:r>
      <w:proofErr w:type="spellStart"/>
      <w:r>
        <w:t>개찰일자</w:t>
      </w:r>
      <w:proofErr w:type="spellEnd"/>
      <w:r>
        <w:t xml:space="preserve">, 상태, </w:t>
      </w:r>
      <w:proofErr w:type="spellStart"/>
      <w:r>
        <w:t>낙찰업체</w:t>
      </w:r>
      <w:proofErr w:type="spellEnd"/>
      <w:r>
        <w:t xml:space="preserve"> 등을 표출한다.</w:t>
      </w:r>
    </w:p>
    <w:p w:rsidR="003E6C63" w:rsidRDefault="003E6C63" w:rsidP="003E6C63">
      <w:r>
        <w:t>-</w:t>
      </w:r>
      <w:proofErr w:type="spellStart"/>
      <w:r>
        <w:t>공고건명을</w:t>
      </w:r>
      <w:proofErr w:type="spellEnd"/>
      <w:r>
        <w:t xml:space="preserve"> 클릭하면 상세페이지로 이동한다</w:t>
      </w:r>
    </w:p>
    <w:p w:rsidR="003E6C63" w:rsidRDefault="003E6C63" w:rsidP="003E6C63"/>
    <w:p w:rsidR="003E6C63" w:rsidRDefault="003E6C63" w:rsidP="003E6C63">
      <w:pPr>
        <w:pStyle w:val="2"/>
      </w:pPr>
      <w:bookmarkStart w:id="27" w:name="_Toc162629011"/>
      <w:r>
        <w:rPr>
          <w:rFonts w:hint="eastAsia"/>
        </w:rPr>
        <w:t>물품</w:t>
      </w:r>
      <w:bookmarkEnd w:id="27"/>
    </w:p>
    <w:p w:rsidR="003E6C63" w:rsidRDefault="003E6C63" w:rsidP="003E6C63">
      <w:pPr>
        <w:pStyle w:val="6"/>
      </w:pPr>
      <w:r>
        <w:rPr>
          <w:rFonts w:hint="eastAsia"/>
        </w:rPr>
        <w:t>개요</w:t>
      </w:r>
    </w:p>
    <w:p w:rsidR="003E6C63" w:rsidRPr="003E6C63" w:rsidRDefault="003E6C63" w:rsidP="003E6C63">
      <w:r w:rsidRPr="003E6C63">
        <w:t>-입찰결과 물품 데이터를 조회한다.</w:t>
      </w:r>
    </w:p>
    <w:p w:rsidR="003E6C63" w:rsidRDefault="003E6C63" w:rsidP="003E6C63">
      <w:pPr>
        <w:pStyle w:val="6"/>
      </w:pPr>
      <w:r>
        <w:rPr>
          <w:rFonts w:hint="eastAsia"/>
        </w:rPr>
        <w:lastRenderedPageBreak/>
        <w:t>화면</w:t>
      </w:r>
    </w:p>
    <w:p w:rsidR="003E6C63" w:rsidRPr="003E6C63" w:rsidRDefault="003E6C63" w:rsidP="003E6C63">
      <w:r>
        <w:rPr>
          <w:rFonts w:hint="eastAsia"/>
          <w:noProof/>
        </w:rPr>
        <w:drawing>
          <wp:inline distT="0" distB="0" distL="0" distR="0">
            <wp:extent cx="5934075" cy="4007485"/>
            <wp:effectExtent l="0" t="0" r="9525" b="0"/>
            <wp:docPr id="4159" name="그림 4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C63" w:rsidRDefault="003E6C63" w:rsidP="003E6C63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3E6C63" w:rsidRDefault="003E6C63" w:rsidP="003E6C63">
      <w:r>
        <w:t xml:space="preserve">-사업장, 상태, </w:t>
      </w:r>
      <w:proofErr w:type="spellStart"/>
      <w:r>
        <w:t>공고건명</w:t>
      </w:r>
      <w:proofErr w:type="spellEnd"/>
      <w:r>
        <w:t xml:space="preserve">, </w:t>
      </w:r>
      <w:proofErr w:type="spellStart"/>
      <w:r>
        <w:t>개찰일자</w:t>
      </w:r>
      <w:proofErr w:type="spellEnd"/>
      <w:r>
        <w:t xml:space="preserve"> 등을 입력하고 조회한다.</w:t>
      </w:r>
    </w:p>
    <w:p w:rsidR="003E6C63" w:rsidRDefault="003E6C63" w:rsidP="003E6C63">
      <w:r>
        <w:t>-</w:t>
      </w:r>
      <w:proofErr w:type="spellStart"/>
      <w:r>
        <w:t>표출항목은</w:t>
      </w:r>
      <w:proofErr w:type="spellEnd"/>
      <w:r>
        <w:t xml:space="preserve"> </w:t>
      </w:r>
      <w:proofErr w:type="spellStart"/>
      <w:r>
        <w:t>공고번호</w:t>
      </w:r>
      <w:proofErr w:type="spellEnd"/>
      <w:r>
        <w:t xml:space="preserve">, </w:t>
      </w:r>
      <w:proofErr w:type="spellStart"/>
      <w:r>
        <w:t>공고건명</w:t>
      </w:r>
      <w:proofErr w:type="spellEnd"/>
      <w:r>
        <w:t xml:space="preserve">, </w:t>
      </w:r>
      <w:proofErr w:type="spellStart"/>
      <w:r>
        <w:t>입찰구분</w:t>
      </w:r>
      <w:proofErr w:type="spellEnd"/>
      <w:r>
        <w:t xml:space="preserve">, 계약방법, </w:t>
      </w:r>
      <w:proofErr w:type="spellStart"/>
      <w:r>
        <w:t>개찰일자</w:t>
      </w:r>
      <w:proofErr w:type="spellEnd"/>
      <w:r>
        <w:t xml:space="preserve">, 상태, </w:t>
      </w:r>
      <w:proofErr w:type="spellStart"/>
      <w:r>
        <w:t>낙찰업체</w:t>
      </w:r>
      <w:proofErr w:type="spellEnd"/>
      <w:r>
        <w:t xml:space="preserve"> 등을 표출한다.</w:t>
      </w:r>
    </w:p>
    <w:p w:rsidR="003E6C63" w:rsidRDefault="003E6C63" w:rsidP="003E6C63">
      <w:r>
        <w:t>-</w:t>
      </w:r>
      <w:proofErr w:type="spellStart"/>
      <w:r>
        <w:t>공고건명을</w:t>
      </w:r>
      <w:proofErr w:type="spellEnd"/>
      <w:r>
        <w:t xml:space="preserve"> 클릭하면 상세페이지로 이동한다</w:t>
      </w:r>
      <w:r>
        <w:rPr>
          <w:rFonts w:hint="eastAsia"/>
        </w:rPr>
        <w:t>.</w:t>
      </w:r>
    </w:p>
    <w:p w:rsidR="003E6C63" w:rsidRDefault="003E6C63" w:rsidP="003E6C63"/>
    <w:p w:rsidR="003E6C63" w:rsidRDefault="003E6C63" w:rsidP="003E6C63">
      <w:pPr>
        <w:pStyle w:val="2"/>
      </w:pPr>
      <w:bookmarkStart w:id="28" w:name="_Toc162629012"/>
      <w:r>
        <w:rPr>
          <w:rFonts w:hint="eastAsia"/>
        </w:rPr>
        <w:t>협상에 의한 계약 평가</w:t>
      </w:r>
      <w:bookmarkEnd w:id="28"/>
    </w:p>
    <w:p w:rsidR="003E6C63" w:rsidRDefault="003E6C63" w:rsidP="003E6C63">
      <w:pPr>
        <w:pStyle w:val="6"/>
      </w:pPr>
      <w:r>
        <w:rPr>
          <w:rFonts w:hint="eastAsia"/>
        </w:rPr>
        <w:t>개요</w:t>
      </w:r>
    </w:p>
    <w:p w:rsidR="003E6C63" w:rsidRPr="003E6C63" w:rsidRDefault="003E6C63" w:rsidP="003E6C63">
      <w:r>
        <w:rPr>
          <w:rFonts w:hint="eastAsia"/>
        </w:rPr>
        <w:t>-</w:t>
      </w:r>
      <w:r>
        <w:t xml:space="preserve"> </w:t>
      </w:r>
      <w:r w:rsidRPr="003E6C63">
        <w:rPr>
          <w:rFonts w:hint="eastAsia"/>
        </w:rPr>
        <w:t>결과</w:t>
      </w:r>
      <w:r w:rsidRPr="003E6C63">
        <w:t xml:space="preserve"> 협상에 의한 </w:t>
      </w:r>
      <w:proofErr w:type="spellStart"/>
      <w:r w:rsidRPr="003E6C63">
        <w:t>계약평가</w:t>
      </w:r>
      <w:proofErr w:type="spellEnd"/>
      <w:r w:rsidRPr="003E6C63">
        <w:t xml:space="preserve"> 데이터를 조회한다.</w:t>
      </w:r>
    </w:p>
    <w:p w:rsidR="003E6C63" w:rsidRDefault="003E6C63" w:rsidP="003E6C63">
      <w:pPr>
        <w:pStyle w:val="6"/>
      </w:pPr>
      <w:r>
        <w:rPr>
          <w:rFonts w:hint="eastAsia"/>
        </w:rPr>
        <w:lastRenderedPageBreak/>
        <w:t>화면</w:t>
      </w:r>
    </w:p>
    <w:p w:rsidR="003E6C63" w:rsidRPr="003E6C63" w:rsidRDefault="003E6C63" w:rsidP="003E6C63">
      <w:r>
        <w:rPr>
          <w:rFonts w:hint="eastAsia"/>
          <w:noProof/>
        </w:rPr>
        <w:drawing>
          <wp:inline distT="0" distB="0" distL="0" distR="0">
            <wp:extent cx="5934075" cy="4202430"/>
            <wp:effectExtent l="0" t="0" r="9525" b="7620"/>
            <wp:docPr id="4160" name="그림 4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C63" w:rsidRDefault="003E6C63" w:rsidP="003E6C63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3E6C63" w:rsidRDefault="003E6C63" w:rsidP="003E6C63">
      <w:r>
        <w:t xml:space="preserve">-사업장, 상태, </w:t>
      </w:r>
      <w:proofErr w:type="spellStart"/>
      <w:r>
        <w:t>공고건명</w:t>
      </w:r>
      <w:proofErr w:type="spellEnd"/>
      <w:r>
        <w:t xml:space="preserve">, </w:t>
      </w:r>
      <w:proofErr w:type="spellStart"/>
      <w:r>
        <w:t>개찰일자</w:t>
      </w:r>
      <w:proofErr w:type="spellEnd"/>
      <w:r>
        <w:t xml:space="preserve"> 등을 입력하고 조회한다.</w:t>
      </w:r>
    </w:p>
    <w:p w:rsidR="003E6C63" w:rsidRDefault="003E6C63" w:rsidP="003E6C63">
      <w:r>
        <w:t>-</w:t>
      </w:r>
      <w:proofErr w:type="spellStart"/>
      <w:r>
        <w:t>표출항목은</w:t>
      </w:r>
      <w:proofErr w:type="spellEnd"/>
      <w:r>
        <w:t xml:space="preserve"> </w:t>
      </w:r>
      <w:proofErr w:type="spellStart"/>
      <w:r>
        <w:t>공고번호</w:t>
      </w:r>
      <w:proofErr w:type="spellEnd"/>
      <w:r>
        <w:t xml:space="preserve">, </w:t>
      </w:r>
      <w:proofErr w:type="spellStart"/>
      <w:r>
        <w:t>공고건명</w:t>
      </w:r>
      <w:proofErr w:type="spellEnd"/>
      <w:r>
        <w:t xml:space="preserve">, </w:t>
      </w:r>
      <w:proofErr w:type="spellStart"/>
      <w:r>
        <w:t>입찰구분</w:t>
      </w:r>
      <w:proofErr w:type="spellEnd"/>
      <w:r>
        <w:t xml:space="preserve">, 계약방법, </w:t>
      </w:r>
      <w:proofErr w:type="spellStart"/>
      <w:r>
        <w:t>개찰일자</w:t>
      </w:r>
      <w:proofErr w:type="spellEnd"/>
      <w:r>
        <w:t xml:space="preserve">, 상태, </w:t>
      </w:r>
      <w:proofErr w:type="spellStart"/>
      <w:r>
        <w:t>낙찰업체</w:t>
      </w:r>
      <w:proofErr w:type="spellEnd"/>
      <w:r>
        <w:t xml:space="preserve"> 등을 표출한다.</w:t>
      </w:r>
    </w:p>
    <w:p w:rsidR="003E6C63" w:rsidRDefault="003E6C63" w:rsidP="003E6C63">
      <w:r>
        <w:t>-</w:t>
      </w:r>
      <w:proofErr w:type="spellStart"/>
      <w:r>
        <w:t>공고건명을</w:t>
      </w:r>
      <w:proofErr w:type="spellEnd"/>
      <w:r>
        <w:t xml:space="preserve"> 클릭하면 상세페이지로 이동한다</w:t>
      </w:r>
      <w:r>
        <w:rPr>
          <w:rFonts w:hint="eastAsia"/>
        </w:rPr>
        <w:t>.</w:t>
      </w:r>
    </w:p>
    <w:p w:rsidR="003E6C63" w:rsidRDefault="003E6C63" w:rsidP="003E6C63"/>
    <w:p w:rsidR="003E6C63" w:rsidRDefault="003E6C63" w:rsidP="003E6C63">
      <w:pPr>
        <w:pStyle w:val="1"/>
      </w:pPr>
      <w:bookmarkStart w:id="29" w:name="_Toc162629013"/>
      <w:proofErr w:type="spellStart"/>
      <w:r>
        <w:rPr>
          <w:rFonts w:hint="eastAsia"/>
        </w:rPr>
        <w:t>전자계약</w:t>
      </w:r>
      <w:bookmarkEnd w:id="29"/>
      <w:proofErr w:type="spellEnd"/>
    </w:p>
    <w:p w:rsidR="003E6C63" w:rsidRDefault="003E6C63" w:rsidP="003E6C63">
      <w:pPr>
        <w:pStyle w:val="2"/>
      </w:pPr>
      <w:bookmarkStart w:id="30" w:name="_Toc162629014"/>
      <w:proofErr w:type="spellStart"/>
      <w:r>
        <w:rPr>
          <w:rFonts w:hint="eastAsia"/>
        </w:rPr>
        <w:t>전자계약</w:t>
      </w:r>
      <w:bookmarkEnd w:id="30"/>
      <w:proofErr w:type="spellEnd"/>
    </w:p>
    <w:p w:rsidR="003E6C63" w:rsidRDefault="003E6C63" w:rsidP="003E6C63">
      <w:pPr>
        <w:pStyle w:val="6"/>
      </w:pPr>
      <w:r>
        <w:rPr>
          <w:rFonts w:hint="eastAsia"/>
        </w:rPr>
        <w:t>개요</w:t>
      </w:r>
    </w:p>
    <w:p w:rsidR="003E6C63" w:rsidRPr="003E6C63" w:rsidRDefault="003E6C63" w:rsidP="003E6C63">
      <w:r w:rsidRPr="003E6C63">
        <w:t>-</w:t>
      </w:r>
      <w:proofErr w:type="spellStart"/>
      <w:r w:rsidRPr="003E6C63">
        <w:t>전자계약</w:t>
      </w:r>
      <w:proofErr w:type="spellEnd"/>
      <w:r w:rsidRPr="003E6C63">
        <w:t xml:space="preserve"> 공사, 용역, 물품, 임대, 매각에 대한 데이터를 조회한다.</w:t>
      </w:r>
    </w:p>
    <w:p w:rsidR="003E6C63" w:rsidRDefault="003E6C63" w:rsidP="003E6C63">
      <w:pPr>
        <w:pStyle w:val="6"/>
      </w:pPr>
      <w:r>
        <w:rPr>
          <w:rFonts w:hint="eastAsia"/>
        </w:rPr>
        <w:lastRenderedPageBreak/>
        <w:t>화면</w:t>
      </w:r>
    </w:p>
    <w:p w:rsidR="003E6C63" w:rsidRPr="003E6C63" w:rsidRDefault="003E6C63" w:rsidP="003E6C63">
      <w:r>
        <w:rPr>
          <w:rFonts w:hint="eastAsia"/>
          <w:noProof/>
        </w:rPr>
        <w:drawing>
          <wp:inline distT="0" distB="0" distL="0" distR="0">
            <wp:extent cx="5934075" cy="3988435"/>
            <wp:effectExtent l="0" t="0" r="9525" b="0"/>
            <wp:docPr id="4161" name="그림 4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8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C63" w:rsidRDefault="003E6C63" w:rsidP="003E6C63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3E6C63" w:rsidRDefault="003E6C63" w:rsidP="003E6C63">
      <w:r>
        <w:t>-</w:t>
      </w:r>
      <w:proofErr w:type="spellStart"/>
      <w:r>
        <w:t>계약일자</w:t>
      </w:r>
      <w:proofErr w:type="spellEnd"/>
      <w:r>
        <w:t xml:space="preserve">, </w:t>
      </w:r>
      <w:proofErr w:type="spellStart"/>
      <w:r>
        <w:t>계약건명</w:t>
      </w:r>
      <w:proofErr w:type="spellEnd"/>
      <w:r>
        <w:t>, 상태 등을 입력하고 조회한다.</w:t>
      </w:r>
    </w:p>
    <w:p w:rsidR="003E6C63" w:rsidRDefault="003E6C63" w:rsidP="003E6C63">
      <w:r>
        <w:t>-</w:t>
      </w:r>
      <w:proofErr w:type="spellStart"/>
      <w:r>
        <w:t>표출항목은</w:t>
      </w:r>
      <w:proofErr w:type="spellEnd"/>
      <w:r>
        <w:t xml:space="preserve"> </w:t>
      </w:r>
      <w:proofErr w:type="spellStart"/>
      <w:r>
        <w:t>계약번호</w:t>
      </w:r>
      <w:proofErr w:type="spellEnd"/>
      <w:r>
        <w:t xml:space="preserve">, </w:t>
      </w:r>
      <w:proofErr w:type="spellStart"/>
      <w:r>
        <w:t>계약건명</w:t>
      </w:r>
      <w:proofErr w:type="spellEnd"/>
      <w:r>
        <w:t xml:space="preserve">, </w:t>
      </w:r>
      <w:proofErr w:type="spellStart"/>
      <w:r>
        <w:t>계약구분</w:t>
      </w:r>
      <w:proofErr w:type="spellEnd"/>
      <w:r>
        <w:t xml:space="preserve">, </w:t>
      </w:r>
      <w:proofErr w:type="spellStart"/>
      <w:r>
        <w:t>수신일자</w:t>
      </w:r>
      <w:proofErr w:type="spellEnd"/>
      <w:r>
        <w:t xml:space="preserve">, </w:t>
      </w:r>
      <w:proofErr w:type="spellStart"/>
      <w:r>
        <w:t>응답일자</w:t>
      </w:r>
      <w:proofErr w:type="spellEnd"/>
      <w:r>
        <w:t>, 상태, 사업장 등이 표출된다.</w:t>
      </w:r>
    </w:p>
    <w:p w:rsidR="003E6C63" w:rsidRDefault="003E6C63" w:rsidP="003E6C63">
      <w:r>
        <w:t>-</w:t>
      </w:r>
      <w:proofErr w:type="spellStart"/>
      <w:r>
        <w:t>계약건명을</w:t>
      </w:r>
      <w:proofErr w:type="spellEnd"/>
      <w:r>
        <w:t xml:space="preserve"> 클릭하면 상세페이지로 이동한다.</w:t>
      </w:r>
    </w:p>
    <w:p w:rsidR="003E6C63" w:rsidRDefault="003E6C63" w:rsidP="003E6C63"/>
    <w:p w:rsidR="003E6C63" w:rsidRDefault="003E6C63" w:rsidP="00736BCE">
      <w:pPr>
        <w:pStyle w:val="3"/>
        <w:numPr>
          <w:ilvl w:val="2"/>
          <w:numId w:val="41"/>
        </w:numPr>
      </w:pPr>
      <w:bookmarkStart w:id="31" w:name="_Toc162629015"/>
      <w:r>
        <w:rPr>
          <w:rFonts w:hint="eastAsia"/>
        </w:rPr>
        <w:t>전자계약서명</w:t>
      </w:r>
      <w:bookmarkEnd w:id="31"/>
    </w:p>
    <w:p w:rsidR="003E6C63" w:rsidRDefault="003E6C63" w:rsidP="003E6C63">
      <w:pPr>
        <w:pStyle w:val="6"/>
      </w:pPr>
      <w:r>
        <w:rPr>
          <w:rFonts w:hint="eastAsia"/>
        </w:rPr>
        <w:t>개요</w:t>
      </w:r>
    </w:p>
    <w:p w:rsidR="003E6C63" w:rsidRPr="003E6C63" w:rsidRDefault="003E6C63" w:rsidP="003E6C63">
      <w:r w:rsidRPr="003E6C63">
        <w:t>-생성된 전자계약서에 업체가 전자서명을 한다</w:t>
      </w:r>
    </w:p>
    <w:p w:rsidR="003E6C63" w:rsidRDefault="003E6C63" w:rsidP="003E6C63">
      <w:pPr>
        <w:pStyle w:val="6"/>
      </w:pPr>
      <w:r>
        <w:rPr>
          <w:rFonts w:hint="eastAsia"/>
        </w:rPr>
        <w:lastRenderedPageBreak/>
        <w:t>화면</w:t>
      </w:r>
    </w:p>
    <w:p w:rsidR="003E6C63" w:rsidRPr="003E6C63" w:rsidRDefault="003E6C63" w:rsidP="003E6C63">
      <w:r w:rsidRPr="0090240A">
        <w:rPr>
          <w:noProof/>
        </w:rPr>
        <w:drawing>
          <wp:inline distT="0" distB="0" distL="0" distR="0">
            <wp:extent cx="5758815" cy="4679315"/>
            <wp:effectExtent l="0" t="0" r="0" b="6985"/>
            <wp:docPr id="4162" name="그림 4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67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C63" w:rsidRDefault="003E6C63" w:rsidP="003E6C63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3E6C63" w:rsidRDefault="003E6C63" w:rsidP="003E6C63">
      <w:r>
        <w:t>- 전자서명 버튼을 클릭한다.</w:t>
      </w:r>
    </w:p>
    <w:p w:rsidR="003E6C63" w:rsidRDefault="003E6C63" w:rsidP="003E6C63">
      <w:r>
        <w:t xml:space="preserve">- 인증서 </w:t>
      </w:r>
      <w:proofErr w:type="spellStart"/>
      <w:r>
        <w:t>팝업창이</w:t>
      </w:r>
      <w:proofErr w:type="spellEnd"/>
      <w:r>
        <w:t xml:space="preserve"> 뜨면 비번을 입력하고 확인버튼을 누른다</w:t>
      </w:r>
    </w:p>
    <w:p w:rsidR="003E6C63" w:rsidRDefault="003E6C63" w:rsidP="003E6C63">
      <w:r>
        <w:t>- 계약서가 전자서명 처리된다.</w:t>
      </w:r>
    </w:p>
    <w:p w:rsidR="003E6C63" w:rsidRDefault="003E6C63" w:rsidP="003E6C63"/>
    <w:p w:rsidR="003E6C63" w:rsidRDefault="003E6C63" w:rsidP="003E6C63">
      <w:pPr>
        <w:pStyle w:val="2"/>
      </w:pPr>
      <w:bookmarkStart w:id="32" w:name="_Toc162629016"/>
      <w:r>
        <w:rPr>
          <w:rFonts w:hint="eastAsia"/>
        </w:rPr>
        <w:t>전자계약변경</w:t>
      </w:r>
      <w:bookmarkEnd w:id="32"/>
    </w:p>
    <w:p w:rsidR="003E6C63" w:rsidRDefault="003E6C63" w:rsidP="003E6C63">
      <w:pPr>
        <w:pStyle w:val="6"/>
      </w:pPr>
      <w:r>
        <w:rPr>
          <w:rFonts w:hint="eastAsia"/>
        </w:rPr>
        <w:t>개요</w:t>
      </w:r>
    </w:p>
    <w:p w:rsidR="003E6C63" w:rsidRPr="003E6C63" w:rsidRDefault="003E6C63" w:rsidP="003E6C63">
      <w:r w:rsidRPr="003E6C63">
        <w:t>-</w:t>
      </w:r>
      <w:proofErr w:type="spellStart"/>
      <w:r w:rsidRPr="003E6C63">
        <w:t>전자계약</w:t>
      </w:r>
      <w:proofErr w:type="spellEnd"/>
      <w:r w:rsidRPr="003E6C63">
        <w:t xml:space="preserve"> 공사, 용역, 물품, 임대, 매각에 대한 데이터를 변경한다.</w:t>
      </w:r>
    </w:p>
    <w:p w:rsidR="003E6C63" w:rsidRDefault="003E6C63" w:rsidP="003E6C63">
      <w:pPr>
        <w:pStyle w:val="6"/>
      </w:pPr>
      <w:r>
        <w:rPr>
          <w:rFonts w:hint="eastAsia"/>
        </w:rPr>
        <w:lastRenderedPageBreak/>
        <w:t>화면</w:t>
      </w:r>
    </w:p>
    <w:p w:rsidR="003E6C63" w:rsidRPr="003E6C63" w:rsidRDefault="003E6C63" w:rsidP="003E6C63">
      <w:r>
        <w:rPr>
          <w:rFonts w:hint="eastAsia"/>
          <w:noProof/>
        </w:rPr>
        <w:drawing>
          <wp:inline distT="0" distB="0" distL="0" distR="0">
            <wp:extent cx="5923915" cy="4124325"/>
            <wp:effectExtent l="0" t="0" r="635" b="9525"/>
            <wp:docPr id="4163" name="그림 4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C63" w:rsidRDefault="003E6C63" w:rsidP="003E6C63">
      <w:pPr>
        <w:pStyle w:val="6"/>
      </w:pPr>
      <w:r>
        <w:rPr>
          <w:rFonts w:hint="eastAsia"/>
        </w:rPr>
        <w:t>처리절차 및 확인절차</w:t>
      </w:r>
    </w:p>
    <w:p w:rsidR="003E6C63" w:rsidRDefault="003E6C63" w:rsidP="003E6C63">
      <w:r>
        <w:t xml:space="preserve">- </w:t>
      </w:r>
      <w:proofErr w:type="spellStart"/>
      <w:r>
        <w:t>약일자</w:t>
      </w:r>
      <w:proofErr w:type="spellEnd"/>
      <w:r>
        <w:t xml:space="preserve">, </w:t>
      </w:r>
      <w:proofErr w:type="spellStart"/>
      <w:r>
        <w:t>계약건명</w:t>
      </w:r>
      <w:proofErr w:type="spellEnd"/>
      <w:r>
        <w:t>, 상태 등을 입력하고 조회한다.</w:t>
      </w:r>
    </w:p>
    <w:p w:rsidR="003E6C63" w:rsidRDefault="003E6C63" w:rsidP="003E6C63">
      <w:r>
        <w:t xml:space="preserve">- </w:t>
      </w:r>
      <w:proofErr w:type="spellStart"/>
      <w:r>
        <w:t>출항목은</w:t>
      </w:r>
      <w:proofErr w:type="spellEnd"/>
      <w:r>
        <w:t xml:space="preserve"> </w:t>
      </w:r>
      <w:proofErr w:type="spellStart"/>
      <w:r>
        <w:t>계약번호</w:t>
      </w:r>
      <w:proofErr w:type="spellEnd"/>
      <w:r>
        <w:t xml:space="preserve">, </w:t>
      </w:r>
      <w:proofErr w:type="spellStart"/>
      <w:r>
        <w:t>계약건명</w:t>
      </w:r>
      <w:proofErr w:type="spellEnd"/>
      <w:r>
        <w:t xml:space="preserve">, </w:t>
      </w:r>
      <w:proofErr w:type="spellStart"/>
      <w:r>
        <w:t>계약구분</w:t>
      </w:r>
      <w:proofErr w:type="spellEnd"/>
      <w:r>
        <w:t xml:space="preserve">, </w:t>
      </w:r>
      <w:proofErr w:type="spellStart"/>
      <w:r>
        <w:t>수신일자</w:t>
      </w:r>
      <w:proofErr w:type="spellEnd"/>
      <w:r>
        <w:t xml:space="preserve">, </w:t>
      </w:r>
      <w:proofErr w:type="spellStart"/>
      <w:r>
        <w:t>응답일자</w:t>
      </w:r>
      <w:proofErr w:type="spellEnd"/>
      <w:r>
        <w:t>, 상태, 사업장 등이 표출된다.</w:t>
      </w:r>
    </w:p>
    <w:p w:rsidR="003E6C63" w:rsidRDefault="003E6C63" w:rsidP="003E6C63">
      <w:r>
        <w:t xml:space="preserve">- </w:t>
      </w:r>
      <w:proofErr w:type="spellStart"/>
      <w:r>
        <w:rPr>
          <w:rFonts w:hint="eastAsia"/>
        </w:rPr>
        <w:t>계</w:t>
      </w:r>
      <w:r>
        <w:t>약건명을</w:t>
      </w:r>
      <w:proofErr w:type="spellEnd"/>
      <w:r>
        <w:t xml:space="preserve"> 클릭하면 상세페이지로 이동한다.</w:t>
      </w:r>
    </w:p>
    <w:p w:rsidR="003E6C63" w:rsidRDefault="003E6C63" w:rsidP="003E6C63"/>
    <w:p w:rsidR="003E6C63" w:rsidRDefault="003E6C63" w:rsidP="00736BCE">
      <w:pPr>
        <w:pStyle w:val="3"/>
        <w:numPr>
          <w:ilvl w:val="2"/>
          <w:numId w:val="42"/>
        </w:numPr>
      </w:pPr>
      <w:bookmarkStart w:id="33" w:name="_Toc162629017"/>
      <w:r>
        <w:rPr>
          <w:rFonts w:hint="eastAsia"/>
        </w:rPr>
        <w:t>변경전자계약서명</w:t>
      </w:r>
      <w:bookmarkEnd w:id="33"/>
    </w:p>
    <w:p w:rsidR="003E6C63" w:rsidRDefault="003E6C63" w:rsidP="003E6C63">
      <w:pPr>
        <w:pStyle w:val="6"/>
      </w:pPr>
      <w:r>
        <w:rPr>
          <w:rFonts w:hint="eastAsia"/>
        </w:rPr>
        <w:t>개요</w:t>
      </w:r>
    </w:p>
    <w:p w:rsidR="003E6C63" w:rsidRPr="003E6C63" w:rsidRDefault="003E6C63" w:rsidP="003E6C63">
      <w:r w:rsidRPr="003E6C63">
        <w:t>-생성된 변경 전자계약서에 업체가 전자서명을 한다</w:t>
      </w:r>
    </w:p>
    <w:p w:rsidR="003E6C63" w:rsidRDefault="003E6C63" w:rsidP="003E6C63">
      <w:pPr>
        <w:pStyle w:val="6"/>
      </w:pPr>
      <w:r>
        <w:rPr>
          <w:rFonts w:hint="eastAsia"/>
        </w:rPr>
        <w:lastRenderedPageBreak/>
        <w:t>화면</w:t>
      </w:r>
    </w:p>
    <w:p w:rsidR="003E6C63" w:rsidRPr="003E6C63" w:rsidRDefault="003E6C63" w:rsidP="003E6C63">
      <w:r w:rsidRPr="0090240A">
        <w:rPr>
          <w:noProof/>
        </w:rPr>
        <w:drawing>
          <wp:inline distT="0" distB="0" distL="0" distR="0">
            <wp:extent cx="5758815" cy="4679315"/>
            <wp:effectExtent l="0" t="0" r="0" b="6985"/>
            <wp:docPr id="4164" name="그림 4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67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C63" w:rsidRDefault="003E6C63" w:rsidP="003E6C63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3E6C63" w:rsidRDefault="003E6C63" w:rsidP="003E6C63">
      <w:r>
        <w:t>- 전자서명 버튼을 클릭한다.</w:t>
      </w:r>
    </w:p>
    <w:p w:rsidR="003E6C63" w:rsidRDefault="003E6C63" w:rsidP="003E6C63">
      <w:r>
        <w:t xml:space="preserve">- 인증서 </w:t>
      </w:r>
      <w:proofErr w:type="spellStart"/>
      <w:r>
        <w:t>팝업창이</w:t>
      </w:r>
      <w:proofErr w:type="spellEnd"/>
      <w:r>
        <w:t xml:space="preserve"> 뜨면 비번을 입력하고 확인버튼을 누른다</w:t>
      </w:r>
    </w:p>
    <w:p w:rsidR="003E6C63" w:rsidRDefault="003E6C63" w:rsidP="003E6C63">
      <w:r>
        <w:t>- 계약서가 전자서명 처리된다.</w:t>
      </w:r>
    </w:p>
    <w:p w:rsidR="003E6C63" w:rsidRDefault="003E6C63" w:rsidP="003E6C63"/>
    <w:p w:rsidR="003E6C63" w:rsidRDefault="003E6C63" w:rsidP="003E6C63">
      <w:pPr>
        <w:pStyle w:val="2"/>
      </w:pPr>
      <w:bookmarkStart w:id="34" w:name="_Toc162629018"/>
      <w:r>
        <w:rPr>
          <w:rFonts w:hint="eastAsia"/>
        </w:rPr>
        <w:t>전자계약완료</w:t>
      </w:r>
      <w:bookmarkEnd w:id="34"/>
    </w:p>
    <w:p w:rsidR="003E6C63" w:rsidRDefault="003E6C63" w:rsidP="003E6C63">
      <w:pPr>
        <w:pStyle w:val="6"/>
      </w:pPr>
      <w:r>
        <w:rPr>
          <w:rFonts w:hint="eastAsia"/>
        </w:rPr>
        <w:t>개요</w:t>
      </w:r>
    </w:p>
    <w:p w:rsidR="003E6C63" w:rsidRPr="003E6C63" w:rsidRDefault="003E6C63" w:rsidP="003E6C63">
      <w:r w:rsidRPr="003E6C63">
        <w:t>-전자계약완료 데이터를 조회한다.</w:t>
      </w:r>
    </w:p>
    <w:p w:rsidR="003E6C63" w:rsidRDefault="003E6C63" w:rsidP="00A07F7C">
      <w:pPr>
        <w:pStyle w:val="6"/>
        <w:ind w:left="600" w:hanging="400"/>
      </w:pPr>
      <w:r>
        <w:rPr>
          <w:rFonts w:hint="eastAsia"/>
        </w:rPr>
        <w:lastRenderedPageBreak/>
        <w:t>화면</w:t>
      </w:r>
    </w:p>
    <w:p w:rsidR="003E6C63" w:rsidRPr="003E6C63" w:rsidRDefault="003E6C63" w:rsidP="003E6C63">
      <w:r>
        <w:rPr>
          <w:rFonts w:hint="eastAsia"/>
          <w:noProof/>
        </w:rPr>
        <w:drawing>
          <wp:inline distT="0" distB="0" distL="0" distR="0">
            <wp:extent cx="5943600" cy="3931920"/>
            <wp:effectExtent l="0" t="0" r="0" b="0"/>
            <wp:docPr id="4165" name="그림 4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C63" w:rsidRDefault="003E6C63" w:rsidP="00A07F7C">
      <w:pPr>
        <w:pStyle w:val="6"/>
        <w:ind w:left="600" w:hanging="400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3E6C63" w:rsidRDefault="003E6C63" w:rsidP="003E6C63">
      <w:r>
        <w:t xml:space="preserve">- </w:t>
      </w:r>
      <w:proofErr w:type="spellStart"/>
      <w:r>
        <w:rPr>
          <w:rFonts w:hint="eastAsia"/>
        </w:rPr>
        <w:t>계</w:t>
      </w:r>
      <w:r>
        <w:t>약일자</w:t>
      </w:r>
      <w:proofErr w:type="spellEnd"/>
      <w:r>
        <w:t xml:space="preserve">, </w:t>
      </w:r>
      <w:proofErr w:type="spellStart"/>
      <w:r>
        <w:t>계약건명</w:t>
      </w:r>
      <w:proofErr w:type="spellEnd"/>
      <w:r>
        <w:t>, 상태 등을 입력하고 조회한다.</w:t>
      </w:r>
    </w:p>
    <w:p w:rsidR="003E6C63" w:rsidRDefault="003E6C63" w:rsidP="003E6C63">
      <w:r>
        <w:t xml:space="preserve">- </w:t>
      </w:r>
      <w:proofErr w:type="spellStart"/>
      <w:r>
        <w:t>표출항목은</w:t>
      </w:r>
      <w:proofErr w:type="spellEnd"/>
      <w:r>
        <w:t xml:space="preserve"> </w:t>
      </w:r>
      <w:proofErr w:type="spellStart"/>
      <w:r>
        <w:t>계약번호</w:t>
      </w:r>
      <w:proofErr w:type="spellEnd"/>
      <w:r>
        <w:t xml:space="preserve">, </w:t>
      </w:r>
      <w:proofErr w:type="spellStart"/>
      <w:r>
        <w:t>계약건명</w:t>
      </w:r>
      <w:proofErr w:type="spellEnd"/>
      <w:r>
        <w:t xml:space="preserve">, </w:t>
      </w:r>
      <w:proofErr w:type="spellStart"/>
      <w:r>
        <w:t>계약구분</w:t>
      </w:r>
      <w:proofErr w:type="spellEnd"/>
      <w:r>
        <w:t xml:space="preserve">, </w:t>
      </w:r>
      <w:proofErr w:type="spellStart"/>
      <w:r>
        <w:t>계약일자</w:t>
      </w:r>
      <w:proofErr w:type="spellEnd"/>
      <w:r>
        <w:t>, 상태, 사업장 등이 표출된다.</w:t>
      </w:r>
    </w:p>
    <w:p w:rsidR="003E6C63" w:rsidRDefault="003E6C63" w:rsidP="003E6C63">
      <w:r>
        <w:t xml:space="preserve">- </w:t>
      </w:r>
      <w:proofErr w:type="spellStart"/>
      <w:r>
        <w:t>계약건명을</w:t>
      </w:r>
      <w:proofErr w:type="spellEnd"/>
      <w:r>
        <w:t xml:space="preserve"> 클릭하면 상세페이지로 이동한다.</w:t>
      </w:r>
    </w:p>
    <w:p w:rsidR="003E6C63" w:rsidRDefault="003E6C63" w:rsidP="003E6C63"/>
    <w:p w:rsidR="003E6C63" w:rsidRDefault="003E6C63" w:rsidP="003E6C63">
      <w:pPr>
        <w:pStyle w:val="1"/>
      </w:pPr>
      <w:bookmarkStart w:id="35" w:name="_Toc162629019"/>
      <w:proofErr w:type="spellStart"/>
      <w:r>
        <w:rPr>
          <w:rFonts w:hint="eastAsia"/>
        </w:rPr>
        <w:t>계약정보</w:t>
      </w:r>
      <w:bookmarkEnd w:id="35"/>
      <w:proofErr w:type="spellEnd"/>
    </w:p>
    <w:p w:rsidR="003E6C63" w:rsidRDefault="00531B6C" w:rsidP="00531B6C">
      <w:pPr>
        <w:pStyle w:val="2"/>
      </w:pPr>
      <w:bookmarkStart w:id="36" w:name="_Toc162629020"/>
      <w:r>
        <w:rPr>
          <w:rFonts w:hint="eastAsia"/>
        </w:rPr>
        <w:t>전체</w:t>
      </w:r>
      <w:bookmarkEnd w:id="36"/>
    </w:p>
    <w:p w:rsidR="00531B6C" w:rsidRDefault="00531B6C" w:rsidP="00531B6C">
      <w:pPr>
        <w:pStyle w:val="6"/>
      </w:pPr>
      <w:r>
        <w:rPr>
          <w:rFonts w:hint="eastAsia"/>
        </w:rPr>
        <w:t>개요</w:t>
      </w:r>
    </w:p>
    <w:p w:rsidR="00531B6C" w:rsidRPr="00531B6C" w:rsidRDefault="00531B6C" w:rsidP="00531B6C">
      <w:r>
        <w:rPr>
          <w:rFonts w:hint="eastAsia"/>
        </w:rPr>
        <w:t>-</w:t>
      </w:r>
      <w:proofErr w:type="spellStart"/>
      <w:r>
        <w:rPr>
          <w:rFonts w:hint="eastAsia"/>
        </w:rPr>
        <w:t>계약정보</w:t>
      </w:r>
      <w:proofErr w:type="spellEnd"/>
      <w:r>
        <w:rPr>
          <w:rFonts w:hint="eastAsia"/>
        </w:rPr>
        <w:t xml:space="preserve"> 전체 데이터를 조회한다.</w:t>
      </w:r>
    </w:p>
    <w:p w:rsidR="00531B6C" w:rsidRDefault="00531B6C" w:rsidP="00531B6C">
      <w:pPr>
        <w:pStyle w:val="6"/>
      </w:pPr>
      <w:r>
        <w:rPr>
          <w:rFonts w:hint="eastAsia"/>
        </w:rPr>
        <w:lastRenderedPageBreak/>
        <w:t>화면</w:t>
      </w:r>
    </w:p>
    <w:p w:rsidR="00531B6C" w:rsidRPr="00531B6C" w:rsidRDefault="00531B6C" w:rsidP="00531B6C">
      <w:r>
        <w:rPr>
          <w:rFonts w:hint="eastAsia"/>
          <w:noProof/>
        </w:rPr>
        <w:drawing>
          <wp:inline distT="0" distB="0" distL="0" distR="0">
            <wp:extent cx="5923915" cy="3959225"/>
            <wp:effectExtent l="0" t="0" r="635" b="3175"/>
            <wp:docPr id="4166" name="그림 4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B6C" w:rsidRDefault="00531B6C" w:rsidP="00531B6C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531B6C" w:rsidRDefault="00531B6C" w:rsidP="00531B6C">
      <w:r>
        <w:t>-</w:t>
      </w:r>
      <w:proofErr w:type="spellStart"/>
      <w:r>
        <w:t>계약건명</w:t>
      </w:r>
      <w:proofErr w:type="spellEnd"/>
      <w:r>
        <w:t xml:space="preserve">, 사업장, 계약방법, </w:t>
      </w:r>
      <w:proofErr w:type="spellStart"/>
      <w:r>
        <w:t>계약일자</w:t>
      </w:r>
      <w:proofErr w:type="spellEnd"/>
      <w:r>
        <w:t xml:space="preserve"> 등을 입력하고 조회한다.</w:t>
      </w:r>
    </w:p>
    <w:p w:rsidR="00531B6C" w:rsidRDefault="00531B6C" w:rsidP="00531B6C">
      <w:r>
        <w:t>-</w:t>
      </w:r>
      <w:proofErr w:type="spellStart"/>
      <w:r>
        <w:t>표출항목은</w:t>
      </w:r>
      <w:proofErr w:type="spellEnd"/>
      <w:r>
        <w:t xml:space="preserve"> </w:t>
      </w:r>
      <w:proofErr w:type="spellStart"/>
      <w:r>
        <w:t>계약일자</w:t>
      </w:r>
      <w:proofErr w:type="spellEnd"/>
      <w:r>
        <w:t xml:space="preserve">, 사업장, </w:t>
      </w:r>
      <w:proofErr w:type="spellStart"/>
      <w:r>
        <w:t>계약구분</w:t>
      </w:r>
      <w:proofErr w:type="spellEnd"/>
      <w:r>
        <w:t xml:space="preserve">, </w:t>
      </w:r>
      <w:proofErr w:type="spellStart"/>
      <w:r>
        <w:t>계약건명</w:t>
      </w:r>
      <w:proofErr w:type="spellEnd"/>
      <w:r>
        <w:t>, 계약금액, 계약자 등이 표출된다.</w:t>
      </w:r>
    </w:p>
    <w:p w:rsidR="00531B6C" w:rsidRDefault="00531B6C" w:rsidP="00531B6C">
      <w:r>
        <w:t>-</w:t>
      </w:r>
      <w:proofErr w:type="spellStart"/>
      <w:r>
        <w:t>계약건명을</w:t>
      </w:r>
      <w:proofErr w:type="spellEnd"/>
      <w:r>
        <w:t xml:space="preserve"> 클릭하면 상세페이지로 이동한다.</w:t>
      </w:r>
    </w:p>
    <w:p w:rsidR="00531B6C" w:rsidRDefault="00531B6C" w:rsidP="00531B6C"/>
    <w:p w:rsidR="00531B6C" w:rsidRDefault="00531B6C" w:rsidP="00531B6C">
      <w:pPr>
        <w:pStyle w:val="2"/>
      </w:pPr>
      <w:bookmarkStart w:id="37" w:name="_Toc162629021"/>
      <w:r>
        <w:rPr>
          <w:rFonts w:hint="eastAsia"/>
        </w:rPr>
        <w:t>공사</w:t>
      </w:r>
      <w:bookmarkEnd w:id="37"/>
    </w:p>
    <w:p w:rsidR="00531B6C" w:rsidRDefault="00531B6C" w:rsidP="00531B6C">
      <w:pPr>
        <w:pStyle w:val="6"/>
      </w:pPr>
      <w:r>
        <w:rPr>
          <w:rFonts w:hint="eastAsia"/>
        </w:rPr>
        <w:t>개요</w:t>
      </w:r>
    </w:p>
    <w:p w:rsidR="00531B6C" w:rsidRPr="00531B6C" w:rsidRDefault="00531B6C" w:rsidP="00531B6C">
      <w:r w:rsidRPr="00531B6C">
        <w:t>-</w:t>
      </w:r>
      <w:proofErr w:type="spellStart"/>
      <w:r w:rsidRPr="00531B6C">
        <w:t>계약정보</w:t>
      </w:r>
      <w:proofErr w:type="spellEnd"/>
      <w:r w:rsidRPr="00531B6C">
        <w:t xml:space="preserve"> 공사 데이터를 조회한다.</w:t>
      </w:r>
    </w:p>
    <w:p w:rsidR="00531B6C" w:rsidRDefault="00531B6C" w:rsidP="00531B6C">
      <w:pPr>
        <w:pStyle w:val="6"/>
      </w:pPr>
      <w:r>
        <w:rPr>
          <w:rFonts w:hint="eastAsia"/>
        </w:rPr>
        <w:lastRenderedPageBreak/>
        <w:t>화면</w:t>
      </w:r>
    </w:p>
    <w:p w:rsidR="00531B6C" w:rsidRPr="00531B6C" w:rsidRDefault="00531B6C" w:rsidP="00531B6C">
      <w:r>
        <w:rPr>
          <w:rFonts w:hint="eastAsia"/>
          <w:noProof/>
        </w:rPr>
        <w:drawing>
          <wp:inline distT="0" distB="0" distL="0" distR="0">
            <wp:extent cx="5934075" cy="4222115"/>
            <wp:effectExtent l="0" t="0" r="9525" b="6985"/>
            <wp:docPr id="4167" name="그림 4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B6C" w:rsidRDefault="00531B6C" w:rsidP="00531B6C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531B6C" w:rsidRDefault="00531B6C" w:rsidP="00531B6C">
      <w:r>
        <w:t>-</w:t>
      </w:r>
      <w:proofErr w:type="spellStart"/>
      <w:r>
        <w:t>계약건명</w:t>
      </w:r>
      <w:proofErr w:type="spellEnd"/>
      <w:r>
        <w:t xml:space="preserve">, 사업장, 계약방법, </w:t>
      </w:r>
      <w:proofErr w:type="spellStart"/>
      <w:r>
        <w:t>계약일자</w:t>
      </w:r>
      <w:proofErr w:type="spellEnd"/>
      <w:r>
        <w:t xml:space="preserve"> 등을 입력하고 조회한다.</w:t>
      </w:r>
    </w:p>
    <w:p w:rsidR="00531B6C" w:rsidRDefault="00531B6C" w:rsidP="00531B6C">
      <w:r>
        <w:t>-</w:t>
      </w:r>
      <w:proofErr w:type="spellStart"/>
      <w:r>
        <w:t>표출항목은</w:t>
      </w:r>
      <w:proofErr w:type="spellEnd"/>
      <w:r>
        <w:t xml:space="preserve"> </w:t>
      </w:r>
      <w:proofErr w:type="spellStart"/>
      <w:r>
        <w:t>계약일자</w:t>
      </w:r>
      <w:proofErr w:type="spellEnd"/>
      <w:r>
        <w:t xml:space="preserve">, 사업장, </w:t>
      </w:r>
      <w:proofErr w:type="spellStart"/>
      <w:r>
        <w:t>계약구분</w:t>
      </w:r>
      <w:proofErr w:type="spellEnd"/>
      <w:r>
        <w:t xml:space="preserve">, </w:t>
      </w:r>
      <w:proofErr w:type="spellStart"/>
      <w:r>
        <w:t>계약건명</w:t>
      </w:r>
      <w:proofErr w:type="spellEnd"/>
      <w:r>
        <w:t>, 계약금액, 계약자 등이 표출된다.</w:t>
      </w:r>
    </w:p>
    <w:p w:rsidR="00531B6C" w:rsidRDefault="00531B6C" w:rsidP="00531B6C">
      <w:r>
        <w:t>-</w:t>
      </w:r>
      <w:proofErr w:type="spellStart"/>
      <w:r>
        <w:t>계약건명을</w:t>
      </w:r>
      <w:proofErr w:type="spellEnd"/>
      <w:r>
        <w:t xml:space="preserve"> 클릭하면 상세페이지로 이동한다.</w:t>
      </w:r>
    </w:p>
    <w:p w:rsidR="00531B6C" w:rsidRDefault="00531B6C" w:rsidP="00531B6C"/>
    <w:p w:rsidR="00531B6C" w:rsidRDefault="00531B6C" w:rsidP="00531B6C">
      <w:pPr>
        <w:pStyle w:val="2"/>
      </w:pPr>
      <w:bookmarkStart w:id="38" w:name="_Toc162629022"/>
      <w:r>
        <w:rPr>
          <w:rFonts w:hint="eastAsia"/>
        </w:rPr>
        <w:t>용역</w:t>
      </w:r>
      <w:bookmarkEnd w:id="38"/>
    </w:p>
    <w:p w:rsidR="00531B6C" w:rsidRDefault="00531B6C" w:rsidP="00531B6C">
      <w:pPr>
        <w:pStyle w:val="6"/>
      </w:pPr>
      <w:r>
        <w:rPr>
          <w:rFonts w:hint="eastAsia"/>
        </w:rPr>
        <w:t>개요</w:t>
      </w:r>
    </w:p>
    <w:p w:rsidR="00531B6C" w:rsidRPr="00531B6C" w:rsidRDefault="00531B6C" w:rsidP="00531B6C">
      <w:r w:rsidRPr="00531B6C">
        <w:t>-</w:t>
      </w:r>
      <w:proofErr w:type="spellStart"/>
      <w:r w:rsidRPr="00531B6C">
        <w:t>계약정보</w:t>
      </w:r>
      <w:proofErr w:type="spellEnd"/>
      <w:r w:rsidRPr="00531B6C">
        <w:t xml:space="preserve"> 용역 데이터를 조회한다.</w:t>
      </w:r>
    </w:p>
    <w:p w:rsidR="00531B6C" w:rsidRDefault="00531B6C" w:rsidP="00531B6C">
      <w:pPr>
        <w:pStyle w:val="6"/>
      </w:pPr>
      <w:r>
        <w:rPr>
          <w:rFonts w:hint="eastAsia"/>
        </w:rPr>
        <w:lastRenderedPageBreak/>
        <w:t>화면</w:t>
      </w:r>
    </w:p>
    <w:p w:rsidR="00531B6C" w:rsidRPr="00531B6C" w:rsidRDefault="00531B6C" w:rsidP="00531B6C">
      <w:r>
        <w:rPr>
          <w:rFonts w:hint="eastAsia"/>
          <w:noProof/>
        </w:rPr>
        <w:drawing>
          <wp:inline distT="0" distB="0" distL="0" distR="0">
            <wp:extent cx="5934075" cy="3550285"/>
            <wp:effectExtent l="0" t="0" r="9525" b="0"/>
            <wp:docPr id="4168" name="그림 4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B6C" w:rsidRDefault="00531B6C" w:rsidP="00531B6C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531B6C" w:rsidRDefault="00531B6C" w:rsidP="00531B6C">
      <w:r>
        <w:t>-</w:t>
      </w:r>
      <w:proofErr w:type="spellStart"/>
      <w:r>
        <w:t>계약건명</w:t>
      </w:r>
      <w:proofErr w:type="spellEnd"/>
      <w:r>
        <w:t xml:space="preserve">, 사업장, 계약방법, </w:t>
      </w:r>
      <w:proofErr w:type="spellStart"/>
      <w:r>
        <w:t>계약일자</w:t>
      </w:r>
      <w:proofErr w:type="spellEnd"/>
      <w:r>
        <w:t xml:space="preserve"> 등을 입력하고 조회한다.</w:t>
      </w:r>
    </w:p>
    <w:p w:rsidR="00531B6C" w:rsidRDefault="00531B6C" w:rsidP="00531B6C">
      <w:r>
        <w:t>-</w:t>
      </w:r>
      <w:proofErr w:type="spellStart"/>
      <w:r>
        <w:t>표출항목은</w:t>
      </w:r>
      <w:proofErr w:type="spellEnd"/>
      <w:r>
        <w:t xml:space="preserve"> </w:t>
      </w:r>
      <w:proofErr w:type="spellStart"/>
      <w:r>
        <w:t>계약일자</w:t>
      </w:r>
      <w:proofErr w:type="spellEnd"/>
      <w:r>
        <w:t xml:space="preserve">, 사업장, </w:t>
      </w:r>
      <w:proofErr w:type="spellStart"/>
      <w:r>
        <w:t>계약구분</w:t>
      </w:r>
      <w:proofErr w:type="spellEnd"/>
      <w:r>
        <w:t xml:space="preserve">, </w:t>
      </w:r>
      <w:proofErr w:type="spellStart"/>
      <w:r>
        <w:t>계약건명</w:t>
      </w:r>
      <w:proofErr w:type="spellEnd"/>
      <w:r>
        <w:t>, 계약금액, 계약자 등이 표출된다.</w:t>
      </w:r>
    </w:p>
    <w:p w:rsidR="00531B6C" w:rsidRDefault="00531B6C" w:rsidP="00531B6C">
      <w:r>
        <w:t>-</w:t>
      </w:r>
      <w:proofErr w:type="spellStart"/>
      <w:r>
        <w:t>계약건명을</w:t>
      </w:r>
      <w:proofErr w:type="spellEnd"/>
      <w:r>
        <w:t xml:space="preserve"> 클릭하면 상세페이지로 이동한다.</w:t>
      </w:r>
    </w:p>
    <w:p w:rsidR="00531B6C" w:rsidRDefault="00531B6C" w:rsidP="00531B6C"/>
    <w:p w:rsidR="00531B6C" w:rsidRDefault="00531B6C" w:rsidP="00531B6C">
      <w:pPr>
        <w:pStyle w:val="2"/>
      </w:pPr>
      <w:bookmarkStart w:id="39" w:name="_Toc162629023"/>
      <w:r>
        <w:rPr>
          <w:rFonts w:hint="eastAsia"/>
        </w:rPr>
        <w:t>물품</w:t>
      </w:r>
      <w:bookmarkEnd w:id="39"/>
    </w:p>
    <w:p w:rsidR="00531B6C" w:rsidRDefault="00531B6C" w:rsidP="00531B6C">
      <w:pPr>
        <w:pStyle w:val="6"/>
      </w:pPr>
      <w:r>
        <w:rPr>
          <w:rFonts w:hint="eastAsia"/>
        </w:rPr>
        <w:t>개요</w:t>
      </w:r>
    </w:p>
    <w:p w:rsidR="00531B6C" w:rsidRPr="00531B6C" w:rsidRDefault="00531B6C" w:rsidP="00531B6C">
      <w:r w:rsidRPr="00531B6C">
        <w:t>-</w:t>
      </w:r>
      <w:proofErr w:type="spellStart"/>
      <w:r w:rsidRPr="00531B6C">
        <w:t>계약정보</w:t>
      </w:r>
      <w:proofErr w:type="spellEnd"/>
      <w:r w:rsidRPr="00531B6C">
        <w:t xml:space="preserve"> 물품 데이터를 조회한다.</w:t>
      </w:r>
    </w:p>
    <w:p w:rsidR="00531B6C" w:rsidRDefault="00531B6C" w:rsidP="00531B6C">
      <w:pPr>
        <w:pStyle w:val="6"/>
      </w:pPr>
      <w:r>
        <w:rPr>
          <w:rFonts w:hint="eastAsia"/>
        </w:rPr>
        <w:lastRenderedPageBreak/>
        <w:t>화면</w:t>
      </w:r>
    </w:p>
    <w:p w:rsidR="00531B6C" w:rsidRPr="00531B6C" w:rsidRDefault="00531B6C" w:rsidP="00531B6C">
      <w:r>
        <w:rPr>
          <w:rFonts w:hint="eastAsia"/>
          <w:noProof/>
        </w:rPr>
        <w:drawing>
          <wp:inline distT="0" distB="0" distL="0" distR="0">
            <wp:extent cx="5934075" cy="4260850"/>
            <wp:effectExtent l="0" t="0" r="9525" b="6350"/>
            <wp:docPr id="4169" name="그림 4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B6C" w:rsidRDefault="00531B6C" w:rsidP="00531B6C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531B6C" w:rsidRDefault="00531B6C" w:rsidP="00531B6C">
      <w:r>
        <w:t>-</w:t>
      </w:r>
      <w:proofErr w:type="spellStart"/>
      <w:r>
        <w:t>계약건명</w:t>
      </w:r>
      <w:proofErr w:type="spellEnd"/>
      <w:r>
        <w:t xml:space="preserve">, 사업장, 계약방법, </w:t>
      </w:r>
      <w:proofErr w:type="spellStart"/>
      <w:r>
        <w:t>계약일자</w:t>
      </w:r>
      <w:proofErr w:type="spellEnd"/>
      <w:r>
        <w:t xml:space="preserve"> 등을 입력하고 조회한다.</w:t>
      </w:r>
    </w:p>
    <w:p w:rsidR="00531B6C" w:rsidRDefault="00531B6C" w:rsidP="00531B6C">
      <w:r>
        <w:t>-</w:t>
      </w:r>
      <w:proofErr w:type="spellStart"/>
      <w:r>
        <w:t>표출항목은</w:t>
      </w:r>
      <w:proofErr w:type="spellEnd"/>
      <w:r>
        <w:t xml:space="preserve"> </w:t>
      </w:r>
      <w:proofErr w:type="spellStart"/>
      <w:r>
        <w:t>계약일자</w:t>
      </w:r>
      <w:proofErr w:type="spellEnd"/>
      <w:r>
        <w:t xml:space="preserve">, 사업장, </w:t>
      </w:r>
      <w:proofErr w:type="spellStart"/>
      <w:r>
        <w:t>계약구분</w:t>
      </w:r>
      <w:proofErr w:type="spellEnd"/>
      <w:r>
        <w:t xml:space="preserve">, </w:t>
      </w:r>
      <w:proofErr w:type="spellStart"/>
      <w:r>
        <w:t>계약건명</w:t>
      </w:r>
      <w:proofErr w:type="spellEnd"/>
      <w:r>
        <w:t>, 계약금액, 계약자 등이 표출된다.</w:t>
      </w:r>
    </w:p>
    <w:p w:rsidR="00531B6C" w:rsidRDefault="00531B6C" w:rsidP="00531B6C">
      <w:r>
        <w:t>-</w:t>
      </w:r>
      <w:proofErr w:type="spellStart"/>
      <w:r>
        <w:t>계약건명을</w:t>
      </w:r>
      <w:proofErr w:type="spellEnd"/>
      <w:r>
        <w:t xml:space="preserve"> 클릭하면 상세페이지로 이동한다.</w:t>
      </w:r>
    </w:p>
    <w:p w:rsidR="00531B6C" w:rsidRDefault="00531B6C" w:rsidP="00531B6C"/>
    <w:p w:rsidR="00531B6C" w:rsidRDefault="00531B6C" w:rsidP="00531B6C"/>
    <w:p w:rsidR="00A07F7C" w:rsidRDefault="00A07F7C" w:rsidP="00A07F7C">
      <w:pPr>
        <w:pStyle w:val="1"/>
      </w:pPr>
      <w:bookmarkStart w:id="40" w:name="_Toc162629024"/>
      <w:proofErr w:type="spellStart"/>
      <w:r>
        <w:rPr>
          <w:rFonts w:hint="eastAsia"/>
        </w:rPr>
        <w:t>매각실</w:t>
      </w:r>
      <w:bookmarkEnd w:id="40"/>
      <w:proofErr w:type="spellEnd"/>
    </w:p>
    <w:p w:rsidR="00A07F7C" w:rsidRDefault="00A07F7C" w:rsidP="00A07F7C">
      <w:pPr>
        <w:pStyle w:val="2"/>
      </w:pPr>
      <w:bookmarkStart w:id="41" w:name="_Toc162629025"/>
      <w:r>
        <w:rPr>
          <w:rFonts w:hint="eastAsia"/>
        </w:rPr>
        <w:t>매각공고</w:t>
      </w:r>
      <w:bookmarkEnd w:id="41"/>
    </w:p>
    <w:p w:rsidR="00A07F7C" w:rsidRDefault="00A07F7C" w:rsidP="00A07F7C">
      <w:pPr>
        <w:pStyle w:val="6"/>
      </w:pPr>
      <w:r>
        <w:rPr>
          <w:rFonts w:hint="eastAsia"/>
        </w:rPr>
        <w:t>개요</w:t>
      </w:r>
    </w:p>
    <w:p w:rsidR="00A07F7C" w:rsidRPr="00A07F7C" w:rsidRDefault="00A07F7C" w:rsidP="00A07F7C">
      <w:r w:rsidRPr="00A07F7C">
        <w:t>-매각공고 데이터를 조회한다.</w:t>
      </w:r>
    </w:p>
    <w:p w:rsidR="00A07F7C" w:rsidRDefault="00A07F7C" w:rsidP="00A07F7C">
      <w:pPr>
        <w:pStyle w:val="6"/>
      </w:pPr>
      <w:r>
        <w:rPr>
          <w:rFonts w:hint="eastAsia"/>
        </w:rPr>
        <w:lastRenderedPageBreak/>
        <w:t>화면</w:t>
      </w:r>
    </w:p>
    <w:p w:rsidR="00A07F7C" w:rsidRPr="00A07F7C" w:rsidRDefault="00A07F7C" w:rsidP="00A07F7C">
      <w:r>
        <w:rPr>
          <w:rFonts w:hint="eastAsia"/>
          <w:noProof/>
        </w:rPr>
        <w:drawing>
          <wp:inline distT="0" distB="0" distL="0" distR="0">
            <wp:extent cx="5923915" cy="3637915"/>
            <wp:effectExtent l="0" t="0" r="635" b="635"/>
            <wp:docPr id="4170" name="그림 4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7C" w:rsidRDefault="00A07F7C" w:rsidP="00A07F7C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A07F7C" w:rsidRDefault="00A07F7C" w:rsidP="00A07F7C">
      <w:r>
        <w:t>-</w:t>
      </w:r>
      <w:proofErr w:type="spellStart"/>
      <w:r>
        <w:t>발주사업장</w:t>
      </w:r>
      <w:proofErr w:type="spellEnd"/>
      <w:r>
        <w:t xml:space="preserve">, </w:t>
      </w:r>
      <w:proofErr w:type="spellStart"/>
      <w:r>
        <w:t>공고번호</w:t>
      </w:r>
      <w:proofErr w:type="spellEnd"/>
      <w:r>
        <w:t xml:space="preserve">, </w:t>
      </w:r>
      <w:proofErr w:type="spellStart"/>
      <w:r>
        <w:t>공고건명</w:t>
      </w:r>
      <w:proofErr w:type="spellEnd"/>
      <w:r>
        <w:t xml:space="preserve">, </w:t>
      </w:r>
      <w:proofErr w:type="spellStart"/>
      <w:r>
        <w:t>입찰마감일</w:t>
      </w:r>
      <w:proofErr w:type="spellEnd"/>
      <w:r>
        <w:t>, 입찰공고일 등을 입력하고 조회한다.</w:t>
      </w:r>
    </w:p>
    <w:p w:rsidR="00A07F7C" w:rsidRDefault="00A07F7C" w:rsidP="00A07F7C">
      <w:r>
        <w:t>-</w:t>
      </w:r>
      <w:proofErr w:type="spellStart"/>
      <w:r>
        <w:t>공고번호</w:t>
      </w:r>
      <w:proofErr w:type="spellEnd"/>
      <w:r>
        <w:t xml:space="preserve">, 사업장, </w:t>
      </w:r>
      <w:proofErr w:type="spellStart"/>
      <w:r>
        <w:t>공고건명</w:t>
      </w:r>
      <w:proofErr w:type="spellEnd"/>
      <w:r>
        <w:t xml:space="preserve">, 계약방법, 등록마감, </w:t>
      </w:r>
      <w:proofErr w:type="spellStart"/>
      <w:r>
        <w:t>입찰마감</w:t>
      </w:r>
      <w:proofErr w:type="spellEnd"/>
      <w:r>
        <w:t>, 입찰방식, 상태 등이 표출된다.</w:t>
      </w:r>
    </w:p>
    <w:p w:rsidR="00A07F7C" w:rsidRDefault="00A07F7C" w:rsidP="00A07F7C">
      <w:r>
        <w:t>-</w:t>
      </w:r>
      <w:proofErr w:type="spellStart"/>
      <w:r>
        <w:t>공고건명을</w:t>
      </w:r>
      <w:proofErr w:type="spellEnd"/>
      <w:r>
        <w:t xml:space="preserve"> 클릭하면 상세페이지로 이동한다.</w:t>
      </w:r>
    </w:p>
    <w:p w:rsidR="00A07F7C" w:rsidRDefault="00A07F7C" w:rsidP="00A07F7C"/>
    <w:p w:rsidR="00A07F7C" w:rsidRDefault="00A07F7C" w:rsidP="00A07F7C">
      <w:pPr>
        <w:pStyle w:val="2"/>
      </w:pPr>
      <w:bookmarkStart w:id="42" w:name="_Toc162629026"/>
      <w:r>
        <w:rPr>
          <w:rFonts w:hint="eastAsia"/>
        </w:rPr>
        <w:t>매각참가신청</w:t>
      </w:r>
      <w:bookmarkEnd w:id="42"/>
    </w:p>
    <w:p w:rsidR="00A07F7C" w:rsidRDefault="00A07F7C" w:rsidP="00A07F7C">
      <w:pPr>
        <w:pStyle w:val="6"/>
      </w:pPr>
      <w:r>
        <w:rPr>
          <w:rFonts w:hint="eastAsia"/>
        </w:rPr>
        <w:t>개요</w:t>
      </w:r>
    </w:p>
    <w:p w:rsidR="00A07F7C" w:rsidRPr="00A07F7C" w:rsidRDefault="00A07F7C" w:rsidP="00A07F7C">
      <w:r w:rsidRPr="00A07F7C">
        <w:t>-</w:t>
      </w:r>
      <w:proofErr w:type="spellStart"/>
      <w:r w:rsidRPr="00A07F7C">
        <w:t>공고건별로</w:t>
      </w:r>
      <w:proofErr w:type="spellEnd"/>
      <w:r w:rsidRPr="00A07F7C">
        <w:t xml:space="preserve"> 매각입찰참가신청을 한다.</w:t>
      </w:r>
    </w:p>
    <w:p w:rsidR="00A07F7C" w:rsidRDefault="00A07F7C" w:rsidP="00A07F7C">
      <w:pPr>
        <w:pStyle w:val="6"/>
      </w:pPr>
      <w:r>
        <w:rPr>
          <w:rFonts w:hint="eastAsia"/>
        </w:rPr>
        <w:lastRenderedPageBreak/>
        <w:t>화면</w:t>
      </w:r>
    </w:p>
    <w:p w:rsidR="00A07F7C" w:rsidRPr="00A07F7C" w:rsidRDefault="00A07F7C" w:rsidP="00A07F7C">
      <w:r w:rsidRPr="00D63214">
        <w:rPr>
          <w:rFonts w:hAnsi="Arial" w:cs="굴림체"/>
          <w:noProof/>
          <w:sz w:val="24"/>
          <w:szCs w:val="24"/>
        </w:rPr>
        <w:drawing>
          <wp:inline distT="0" distB="0" distL="0" distR="0">
            <wp:extent cx="5729605" cy="3959225"/>
            <wp:effectExtent l="0" t="0" r="4445" b="3175"/>
            <wp:docPr id="4171" name="그림 4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7C" w:rsidRDefault="00A07F7C" w:rsidP="00A07F7C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A07F7C" w:rsidRDefault="00A07F7C" w:rsidP="00A07F7C">
      <w:r>
        <w:t>- 입찰참가신청 버튼을 누르고 참가신청을 한다</w:t>
      </w:r>
    </w:p>
    <w:p w:rsidR="00A07F7C" w:rsidRDefault="00A07F7C" w:rsidP="00A07F7C">
      <w:r>
        <w:t xml:space="preserve">- </w:t>
      </w:r>
      <w:proofErr w:type="spellStart"/>
      <w:r>
        <w:t>신청완료후</w:t>
      </w:r>
      <w:proofErr w:type="spellEnd"/>
      <w:r>
        <w:t xml:space="preserve"> </w:t>
      </w:r>
      <w:proofErr w:type="spellStart"/>
      <w:r>
        <w:t>투찰금액을</w:t>
      </w:r>
      <w:proofErr w:type="spellEnd"/>
      <w:r>
        <w:t xml:space="preserve"> 입력하고 </w:t>
      </w:r>
      <w:proofErr w:type="spellStart"/>
      <w:r>
        <w:t>투찰을</w:t>
      </w:r>
      <w:proofErr w:type="spellEnd"/>
      <w:r>
        <w:t xml:space="preserve"> 입찰서 제출을 한다</w:t>
      </w:r>
    </w:p>
    <w:p w:rsidR="00A07F7C" w:rsidRDefault="00A07F7C" w:rsidP="00A07F7C"/>
    <w:p w:rsidR="00A07F7C" w:rsidRDefault="00A07F7C" w:rsidP="00A07F7C">
      <w:pPr>
        <w:pStyle w:val="2"/>
      </w:pPr>
      <w:bookmarkStart w:id="43" w:name="_Toc162629027"/>
      <w:proofErr w:type="spellStart"/>
      <w:r>
        <w:rPr>
          <w:rFonts w:hint="eastAsia"/>
        </w:rPr>
        <w:t>매각입찰서</w:t>
      </w:r>
      <w:proofErr w:type="spellEnd"/>
      <w:r>
        <w:rPr>
          <w:rFonts w:hint="eastAsia"/>
        </w:rPr>
        <w:t xml:space="preserve"> 제출</w:t>
      </w:r>
      <w:bookmarkEnd w:id="43"/>
    </w:p>
    <w:p w:rsidR="00A07F7C" w:rsidRDefault="00A07F7C" w:rsidP="00A07F7C">
      <w:pPr>
        <w:pStyle w:val="6"/>
      </w:pPr>
      <w:r>
        <w:rPr>
          <w:rFonts w:hint="eastAsia"/>
        </w:rPr>
        <w:t>개요</w:t>
      </w:r>
    </w:p>
    <w:p w:rsidR="00A07F7C" w:rsidRPr="00A07F7C" w:rsidRDefault="00A07F7C" w:rsidP="00A07F7C">
      <w:r w:rsidRPr="00A07F7C">
        <w:t>-</w:t>
      </w:r>
      <w:proofErr w:type="spellStart"/>
      <w:r w:rsidRPr="00A07F7C">
        <w:t>매각입찰참가신청된</w:t>
      </w:r>
      <w:proofErr w:type="spellEnd"/>
      <w:r w:rsidRPr="00A07F7C">
        <w:t xml:space="preserve"> 공고에 </w:t>
      </w:r>
      <w:proofErr w:type="spellStart"/>
      <w:r w:rsidRPr="00A07F7C">
        <w:t>투찰한다</w:t>
      </w:r>
      <w:proofErr w:type="spellEnd"/>
      <w:r w:rsidRPr="00A07F7C">
        <w:t>.</w:t>
      </w:r>
    </w:p>
    <w:p w:rsidR="00A07F7C" w:rsidRDefault="00A07F7C" w:rsidP="00A07F7C">
      <w:pPr>
        <w:pStyle w:val="6"/>
      </w:pPr>
      <w:r>
        <w:rPr>
          <w:rFonts w:hint="eastAsia"/>
        </w:rPr>
        <w:lastRenderedPageBreak/>
        <w:t>화면</w:t>
      </w:r>
    </w:p>
    <w:p w:rsidR="00A07F7C" w:rsidRPr="00A07F7C" w:rsidRDefault="00A07F7C" w:rsidP="00A07F7C">
      <w:r>
        <w:rPr>
          <w:rFonts w:hAnsi="Arial" w:cs="굴림체" w:hint="eastAsia"/>
          <w:noProof/>
          <w:sz w:val="24"/>
          <w:szCs w:val="24"/>
        </w:rPr>
        <w:drawing>
          <wp:inline distT="0" distB="0" distL="0" distR="0">
            <wp:extent cx="5934075" cy="5058410"/>
            <wp:effectExtent l="0" t="0" r="9525" b="8890"/>
            <wp:docPr id="4172" name="그림 4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7C" w:rsidRDefault="00A07F7C" w:rsidP="00A07F7C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A07F7C" w:rsidRDefault="00A07F7C" w:rsidP="00A07F7C">
      <w:r>
        <w:t xml:space="preserve">- </w:t>
      </w:r>
      <w:proofErr w:type="spellStart"/>
      <w:r>
        <w:t>입찰서작성</w:t>
      </w:r>
      <w:proofErr w:type="spellEnd"/>
      <w:r>
        <w:t xml:space="preserve"> 버튼을 클릭한다.</w:t>
      </w:r>
    </w:p>
    <w:p w:rsidR="00A07F7C" w:rsidRDefault="00A07F7C" w:rsidP="00A07F7C">
      <w:r>
        <w:t>- 입찰금액을 입력한다.</w:t>
      </w:r>
    </w:p>
    <w:p w:rsidR="00A07F7C" w:rsidRDefault="00A07F7C" w:rsidP="00A07F7C">
      <w:r>
        <w:t>-</w:t>
      </w:r>
      <w:proofErr w:type="spellStart"/>
      <w:r>
        <w:t>견적서등</w:t>
      </w:r>
      <w:proofErr w:type="spellEnd"/>
      <w:r>
        <w:t xml:space="preserve"> </w:t>
      </w:r>
      <w:proofErr w:type="spellStart"/>
      <w:r>
        <w:t>필요파일을</w:t>
      </w:r>
      <w:proofErr w:type="spellEnd"/>
      <w:r>
        <w:t xml:space="preserve"> </w:t>
      </w:r>
      <w:proofErr w:type="spellStart"/>
      <w:r>
        <w:t>첨부하낟</w:t>
      </w:r>
      <w:proofErr w:type="spellEnd"/>
      <w:r>
        <w:t>.</w:t>
      </w:r>
    </w:p>
    <w:p w:rsidR="00A07F7C" w:rsidRDefault="00A07F7C" w:rsidP="00A07F7C">
      <w:r>
        <w:t>-</w:t>
      </w:r>
      <w:proofErr w:type="spellStart"/>
      <w:r>
        <w:t>입찰서제출</w:t>
      </w:r>
      <w:proofErr w:type="spellEnd"/>
      <w:r>
        <w:t xml:space="preserve"> 버튼을 클릭하면 </w:t>
      </w:r>
      <w:proofErr w:type="spellStart"/>
      <w:r>
        <w:t>투찰이</w:t>
      </w:r>
      <w:proofErr w:type="spellEnd"/>
      <w:r>
        <w:t xml:space="preserve"> 완료된다</w:t>
      </w:r>
    </w:p>
    <w:p w:rsidR="00A07F7C" w:rsidRDefault="00A07F7C" w:rsidP="00A07F7C"/>
    <w:p w:rsidR="00A07F7C" w:rsidRDefault="00A07F7C" w:rsidP="00A07F7C">
      <w:pPr>
        <w:pStyle w:val="2"/>
      </w:pPr>
      <w:bookmarkStart w:id="44" w:name="_Toc162629028"/>
      <w:proofErr w:type="spellStart"/>
      <w:r>
        <w:rPr>
          <w:rFonts w:hint="eastAsia"/>
        </w:rPr>
        <w:t>매각결과</w:t>
      </w:r>
      <w:bookmarkEnd w:id="44"/>
      <w:proofErr w:type="spellEnd"/>
    </w:p>
    <w:p w:rsidR="00A07F7C" w:rsidRDefault="00A07F7C" w:rsidP="00A07F7C">
      <w:pPr>
        <w:pStyle w:val="6"/>
      </w:pPr>
      <w:r>
        <w:rPr>
          <w:rFonts w:hint="eastAsia"/>
        </w:rPr>
        <w:t>개요</w:t>
      </w:r>
    </w:p>
    <w:p w:rsidR="00A07F7C" w:rsidRPr="00A07F7C" w:rsidRDefault="00A07F7C" w:rsidP="00A07F7C">
      <w:r w:rsidRPr="00A07F7C">
        <w:t>-</w:t>
      </w:r>
      <w:proofErr w:type="spellStart"/>
      <w:r w:rsidRPr="00A07F7C">
        <w:t>매각결과</w:t>
      </w:r>
      <w:proofErr w:type="spellEnd"/>
      <w:r w:rsidRPr="00A07F7C">
        <w:t xml:space="preserve"> 데이터를 조회한다.</w:t>
      </w:r>
    </w:p>
    <w:p w:rsidR="00A07F7C" w:rsidRDefault="00A07F7C" w:rsidP="00A07F7C">
      <w:pPr>
        <w:pStyle w:val="6"/>
      </w:pPr>
      <w:r>
        <w:rPr>
          <w:rFonts w:hint="eastAsia"/>
        </w:rPr>
        <w:lastRenderedPageBreak/>
        <w:t>화면</w:t>
      </w:r>
    </w:p>
    <w:p w:rsidR="00A07F7C" w:rsidRPr="00A07F7C" w:rsidRDefault="00A07F7C" w:rsidP="00A07F7C">
      <w:r>
        <w:rPr>
          <w:rFonts w:hint="eastAsia"/>
          <w:noProof/>
        </w:rPr>
        <w:drawing>
          <wp:inline distT="0" distB="0" distL="0" distR="0">
            <wp:extent cx="5923915" cy="3842385"/>
            <wp:effectExtent l="0" t="0" r="635" b="5715"/>
            <wp:docPr id="4173" name="그림 4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7C" w:rsidRDefault="00A07F7C" w:rsidP="00A07F7C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A07F7C" w:rsidRDefault="00A07F7C" w:rsidP="00A07F7C">
      <w:r>
        <w:t xml:space="preserve">-사업장, 상태, </w:t>
      </w:r>
      <w:proofErr w:type="spellStart"/>
      <w:r>
        <w:t>공고건명</w:t>
      </w:r>
      <w:proofErr w:type="spellEnd"/>
      <w:r>
        <w:t xml:space="preserve">, </w:t>
      </w:r>
      <w:proofErr w:type="spellStart"/>
      <w:r>
        <w:t>개찰일자</w:t>
      </w:r>
      <w:proofErr w:type="spellEnd"/>
      <w:r>
        <w:t xml:space="preserve"> 등을 입력하고 조회한다.</w:t>
      </w:r>
    </w:p>
    <w:p w:rsidR="00A07F7C" w:rsidRDefault="00A07F7C" w:rsidP="00A07F7C">
      <w:r>
        <w:t>-</w:t>
      </w:r>
      <w:proofErr w:type="spellStart"/>
      <w:r>
        <w:t>표출항목은</w:t>
      </w:r>
      <w:proofErr w:type="spellEnd"/>
      <w:r>
        <w:t xml:space="preserve"> </w:t>
      </w:r>
      <w:proofErr w:type="spellStart"/>
      <w:r>
        <w:t>공고번호</w:t>
      </w:r>
      <w:proofErr w:type="spellEnd"/>
      <w:r>
        <w:t xml:space="preserve">, </w:t>
      </w:r>
      <w:proofErr w:type="spellStart"/>
      <w:r>
        <w:t>공고건명</w:t>
      </w:r>
      <w:proofErr w:type="spellEnd"/>
      <w:r>
        <w:t xml:space="preserve">, </w:t>
      </w:r>
      <w:proofErr w:type="spellStart"/>
      <w:r>
        <w:t>입찰구분</w:t>
      </w:r>
      <w:proofErr w:type="spellEnd"/>
      <w:r>
        <w:t xml:space="preserve">, 계약방법, </w:t>
      </w:r>
      <w:proofErr w:type="spellStart"/>
      <w:r>
        <w:t>개찰일자</w:t>
      </w:r>
      <w:proofErr w:type="spellEnd"/>
      <w:r>
        <w:t xml:space="preserve">, 상태, </w:t>
      </w:r>
      <w:proofErr w:type="spellStart"/>
      <w:r>
        <w:t>낙찰업체</w:t>
      </w:r>
      <w:proofErr w:type="spellEnd"/>
      <w:r>
        <w:t xml:space="preserve"> 등이 표출된다.</w:t>
      </w:r>
    </w:p>
    <w:p w:rsidR="00A07F7C" w:rsidRDefault="00A07F7C" w:rsidP="00A07F7C">
      <w:r>
        <w:t>-</w:t>
      </w:r>
      <w:proofErr w:type="spellStart"/>
      <w:r>
        <w:t>공고건명을</w:t>
      </w:r>
      <w:proofErr w:type="spellEnd"/>
      <w:r>
        <w:t xml:space="preserve"> 클릭하면 상세페이지로 이동한다.</w:t>
      </w:r>
    </w:p>
    <w:p w:rsidR="00A07F7C" w:rsidRDefault="00A07F7C" w:rsidP="00A07F7C"/>
    <w:p w:rsidR="00A07F7C" w:rsidRDefault="00A07F7C" w:rsidP="00A07F7C">
      <w:pPr>
        <w:pStyle w:val="1"/>
      </w:pPr>
      <w:bookmarkStart w:id="45" w:name="_Toc162629029"/>
      <w:r>
        <w:rPr>
          <w:rFonts w:hint="eastAsia"/>
        </w:rPr>
        <w:t>고객지원</w:t>
      </w:r>
      <w:bookmarkEnd w:id="45"/>
    </w:p>
    <w:p w:rsidR="00A07F7C" w:rsidRDefault="00A07F7C" w:rsidP="00A07F7C">
      <w:pPr>
        <w:pStyle w:val="2"/>
      </w:pPr>
      <w:bookmarkStart w:id="46" w:name="_Toc162629030"/>
      <w:r>
        <w:rPr>
          <w:rFonts w:hint="eastAsia"/>
        </w:rPr>
        <w:t>공지사항</w:t>
      </w:r>
      <w:bookmarkEnd w:id="46"/>
    </w:p>
    <w:p w:rsidR="00A07F7C" w:rsidRDefault="00A07F7C" w:rsidP="00A07F7C">
      <w:pPr>
        <w:pStyle w:val="6"/>
      </w:pPr>
      <w:r>
        <w:rPr>
          <w:rFonts w:hint="eastAsia"/>
        </w:rPr>
        <w:t>개요</w:t>
      </w:r>
    </w:p>
    <w:p w:rsidR="00A07F7C" w:rsidRPr="00A07F7C" w:rsidRDefault="00A07F7C" w:rsidP="00A07F7C">
      <w:r w:rsidRPr="00A07F7C">
        <w:t>-공지사항 데이터를 조회한다.</w:t>
      </w:r>
    </w:p>
    <w:p w:rsidR="00A07F7C" w:rsidRDefault="00A07F7C" w:rsidP="00A07F7C">
      <w:pPr>
        <w:pStyle w:val="6"/>
      </w:pPr>
      <w:r>
        <w:rPr>
          <w:rFonts w:hint="eastAsia"/>
        </w:rPr>
        <w:lastRenderedPageBreak/>
        <w:t>화면</w:t>
      </w:r>
    </w:p>
    <w:p w:rsidR="00A07F7C" w:rsidRPr="00A07F7C" w:rsidRDefault="00A07F7C" w:rsidP="00A07F7C">
      <w:r>
        <w:rPr>
          <w:rFonts w:hint="eastAsia"/>
          <w:noProof/>
        </w:rPr>
        <w:drawing>
          <wp:inline distT="0" distB="0" distL="0" distR="0">
            <wp:extent cx="5934075" cy="3355975"/>
            <wp:effectExtent l="0" t="0" r="9525" b="0"/>
            <wp:docPr id="4175" name="그림 4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7C" w:rsidRDefault="00A07F7C" w:rsidP="00A07F7C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A07F7C" w:rsidRDefault="00A07F7C" w:rsidP="00A07F7C">
      <w:r>
        <w:t>-제목 등을 입력하고 조회한다.</w:t>
      </w:r>
    </w:p>
    <w:p w:rsidR="00A07F7C" w:rsidRDefault="00A07F7C" w:rsidP="00A07F7C">
      <w:r>
        <w:t>-제목, 작성자, 작성일, 조회수 등이 표출된다.</w:t>
      </w:r>
    </w:p>
    <w:p w:rsidR="00A07F7C" w:rsidRDefault="00A07F7C" w:rsidP="00A07F7C">
      <w:r>
        <w:t>-제목을 클릭하면 상세페이지로 이동한다.</w:t>
      </w:r>
    </w:p>
    <w:p w:rsidR="00A07F7C" w:rsidRDefault="00A07F7C" w:rsidP="00A07F7C"/>
    <w:p w:rsidR="00A07F7C" w:rsidRDefault="00A07F7C" w:rsidP="00A07F7C">
      <w:pPr>
        <w:pStyle w:val="2"/>
      </w:pPr>
      <w:bookmarkStart w:id="47" w:name="_Toc162629031"/>
      <w:proofErr w:type="spellStart"/>
      <w:r>
        <w:rPr>
          <w:rFonts w:hint="eastAsia"/>
        </w:rPr>
        <w:t>입찰자료실</w:t>
      </w:r>
      <w:bookmarkEnd w:id="47"/>
      <w:proofErr w:type="spellEnd"/>
    </w:p>
    <w:p w:rsidR="00A07F7C" w:rsidRDefault="00A07F7C" w:rsidP="00A07F7C">
      <w:pPr>
        <w:pStyle w:val="6"/>
      </w:pPr>
      <w:r>
        <w:rPr>
          <w:rFonts w:hint="eastAsia"/>
        </w:rPr>
        <w:t>개요</w:t>
      </w:r>
    </w:p>
    <w:p w:rsidR="00A07F7C" w:rsidRPr="00A07F7C" w:rsidRDefault="00A07F7C" w:rsidP="00A07F7C">
      <w:r w:rsidRPr="00A07F7C">
        <w:t>-</w:t>
      </w:r>
      <w:proofErr w:type="spellStart"/>
      <w:r w:rsidRPr="00A07F7C">
        <w:t>입찰자료실</w:t>
      </w:r>
      <w:proofErr w:type="spellEnd"/>
      <w:r w:rsidRPr="00A07F7C">
        <w:t xml:space="preserve"> 공사, 용역, </w:t>
      </w:r>
      <w:proofErr w:type="spellStart"/>
      <w:r w:rsidRPr="00A07F7C">
        <w:t>물품관련</w:t>
      </w:r>
      <w:proofErr w:type="spellEnd"/>
      <w:r w:rsidRPr="00A07F7C">
        <w:t xml:space="preserve"> 데이터를 조회한다.</w:t>
      </w:r>
    </w:p>
    <w:p w:rsidR="00A07F7C" w:rsidRDefault="00A07F7C" w:rsidP="00A07F7C">
      <w:pPr>
        <w:pStyle w:val="6"/>
      </w:pPr>
      <w:r>
        <w:rPr>
          <w:rFonts w:hint="eastAsia"/>
        </w:rPr>
        <w:lastRenderedPageBreak/>
        <w:t>화면</w:t>
      </w:r>
    </w:p>
    <w:p w:rsidR="00A07F7C" w:rsidRPr="00A07F7C" w:rsidRDefault="00A07F7C" w:rsidP="00A07F7C">
      <w:r>
        <w:rPr>
          <w:rFonts w:hint="eastAsia"/>
          <w:noProof/>
        </w:rPr>
        <w:drawing>
          <wp:inline distT="0" distB="0" distL="0" distR="0">
            <wp:extent cx="5943600" cy="3657600"/>
            <wp:effectExtent l="0" t="0" r="0" b="0"/>
            <wp:docPr id="4176" name="그림 4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7C" w:rsidRDefault="00A07F7C" w:rsidP="00A07F7C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A07F7C" w:rsidRDefault="00A07F7C" w:rsidP="00A07F7C">
      <w:r>
        <w:t>-날짜, 제목 등을 입력하고 조회한다.</w:t>
      </w:r>
    </w:p>
    <w:p w:rsidR="00A07F7C" w:rsidRDefault="00A07F7C" w:rsidP="00A07F7C">
      <w:r>
        <w:t>-종류, 제목, 작성일, 조회수 등이 표출된다.</w:t>
      </w:r>
    </w:p>
    <w:p w:rsidR="00A07F7C" w:rsidRDefault="00A07F7C" w:rsidP="00A07F7C">
      <w:r>
        <w:t>-제목을 클릭하면 상세페이지로 이동한다.</w:t>
      </w:r>
    </w:p>
    <w:p w:rsidR="00A07F7C" w:rsidRDefault="00A07F7C" w:rsidP="00A07F7C"/>
    <w:p w:rsidR="00A07F7C" w:rsidRDefault="00A07F7C" w:rsidP="00A07F7C">
      <w:pPr>
        <w:pStyle w:val="2"/>
      </w:pPr>
      <w:bookmarkStart w:id="48" w:name="_Toc162629032"/>
      <w:r>
        <w:rPr>
          <w:rFonts w:hint="eastAsia"/>
        </w:rPr>
        <w:t>Q&amp;A</w:t>
      </w:r>
      <w:bookmarkEnd w:id="48"/>
    </w:p>
    <w:p w:rsidR="00A07F7C" w:rsidRDefault="00A07F7C" w:rsidP="00A07F7C">
      <w:pPr>
        <w:pStyle w:val="6"/>
      </w:pPr>
      <w:r>
        <w:rPr>
          <w:rFonts w:hint="eastAsia"/>
        </w:rPr>
        <w:t>개요</w:t>
      </w:r>
    </w:p>
    <w:p w:rsidR="00A07F7C" w:rsidRPr="00A07F7C" w:rsidRDefault="00A07F7C" w:rsidP="00A07F7C">
      <w:r w:rsidRPr="00A07F7C">
        <w:t>-</w:t>
      </w:r>
      <w:proofErr w:type="spellStart"/>
      <w:r w:rsidRPr="00A07F7C">
        <w:t>입찰업무</w:t>
      </w:r>
      <w:proofErr w:type="spellEnd"/>
      <w:r w:rsidRPr="00A07F7C">
        <w:t xml:space="preserve"> 및 시스템 사용법에 관한 사항을 질문하는 게시판</w:t>
      </w:r>
    </w:p>
    <w:p w:rsidR="00A07F7C" w:rsidRDefault="00A07F7C" w:rsidP="00A07F7C">
      <w:pPr>
        <w:pStyle w:val="6"/>
      </w:pPr>
      <w:r>
        <w:rPr>
          <w:rFonts w:hint="eastAsia"/>
        </w:rPr>
        <w:lastRenderedPageBreak/>
        <w:t>화면</w:t>
      </w:r>
    </w:p>
    <w:p w:rsidR="00A07F7C" w:rsidRPr="00A07F7C" w:rsidRDefault="00A07F7C" w:rsidP="00A07F7C">
      <w:r>
        <w:rPr>
          <w:rFonts w:hint="eastAsia"/>
          <w:noProof/>
        </w:rPr>
        <w:drawing>
          <wp:inline distT="0" distB="0" distL="0" distR="0">
            <wp:extent cx="5934075" cy="3511550"/>
            <wp:effectExtent l="0" t="0" r="9525" b="0"/>
            <wp:docPr id="4177" name="그림 4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7C" w:rsidRDefault="00A07F7C" w:rsidP="00A07F7C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E1662F" w:rsidRDefault="00E1662F" w:rsidP="00E1662F">
      <w:r>
        <w:t>-제목 등을 입력하고 조회한다.</w:t>
      </w:r>
    </w:p>
    <w:p w:rsidR="00E1662F" w:rsidRDefault="00E1662F" w:rsidP="00E1662F">
      <w:r>
        <w:t>-제목, 작성자, 작성일, 조회수 등이 표출된다.</w:t>
      </w:r>
    </w:p>
    <w:p w:rsidR="00E1662F" w:rsidRDefault="00E1662F" w:rsidP="00E1662F">
      <w:r>
        <w:t>-제목을 클릭하면 상세페이지로 이동한다.</w:t>
      </w:r>
    </w:p>
    <w:p w:rsidR="00E1662F" w:rsidRDefault="00E1662F" w:rsidP="00E1662F"/>
    <w:p w:rsidR="00E1662F" w:rsidRDefault="00E1662F" w:rsidP="00736BCE">
      <w:pPr>
        <w:pStyle w:val="3"/>
        <w:numPr>
          <w:ilvl w:val="2"/>
          <w:numId w:val="37"/>
        </w:numPr>
      </w:pPr>
      <w:bookmarkStart w:id="49" w:name="_Toc162629033"/>
      <w:r>
        <w:rPr>
          <w:rFonts w:hint="eastAsia"/>
        </w:rPr>
        <w:t>질문 글쓰기</w:t>
      </w:r>
      <w:bookmarkEnd w:id="49"/>
    </w:p>
    <w:p w:rsidR="00E1662F" w:rsidRDefault="00E1662F" w:rsidP="00E1662F">
      <w:pPr>
        <w:pStyle w:val="6"/>
      </w:pPr>
      <w:r>
        <w:rPr>
          <w:rFonts w:hint="eastAsia"/>
        </w:rPr>
        <w:t>개요</w:t>
      </w:r>
    </w:p>
    <w:p w:rsidR="00E1662F" w:rsidRPr="00E1662F" w:rsidRDefault="00E1662F" w:rsidP="00E1662F">
      <w:r w:rsidRPr="00E1662F">
        <w:t>-질문사항을 입력한다.</w:t>
      </w:r>
    </w:p>
    <w:p w:rsidR="00E1662F" w:rsidRDefault="00E1662F" w:rsidP="00E1662F">
      <w:pPr>
        <w:pStyle w:val="6"/>
      </w:pPr>
      <w:r>
        <w:rPr>
          <w:rFonts w:hint="eastAsia"/>
        </w:rPr>
        <w:lastRenderedPageBreak/>
        <w:t>화면</w:t>
      </w:r>
    </w:p>
    <w:p w:rsidR="00E1662F" w:rsidRPr="00E1662F" w:rsidRDefault="00E1662F" w:rsidP="00E1662F">
      <w:r>
        <w:rPr>
          <w:rFonts w:hint="eastAsia"/>
          <w:noProof/>
        </w:rPr>
        <w:drawing>
          <wp:inline distT="0" distB="0" distL="0" distR="0">
            <wp:extent cx="5934075" cy="4669155"/>
            <wp:effectExtent l="0" t="0" r="9525" b="0"/>
            <wp:docPr id="4178" name="그림 4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6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62F" w:rsidRDefault="00E1662F" w:rsidP="00E1662F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E1662F" w:rsidRDefault="00E1662F" w:rsidP="00E1662F">
      <w:r>
        <w:t>-제목 및 질문사항을 입력한다.</w:t>
      </w:r>
    </w:p>
    <w:p w:rsidR="00E1662F" w:rsidRDefault="00E1662F" w:rsidP="00E1662F">
      <w:r>
        <w:t>-질문이 등록된다.</w:t>
      </w:r>
    </w:p>
    <w:p w:rsidR="00E1662F" w:rsidRDefault="00E1662F" w:rsidP="00E1662F"/>
    <w:p w:rsidR="00E1662F" w:rsidRDefault="00E1662F" w:rsidP="00E1662F">
      <w:pPr>
        <w:pStyle w:val="2"/>
      </w:pPr>
      <w:bookmarkStart w:id="50" w:name="_Toc162629034"/>
      <w:r>
        <w:rPr>
          <w:rFonts w:hint="eastAsia"/>
        </w:rPr>
        <w:t>FAQ</w:t>
      </w:r>
      <w:bookmarkEnd w:id="50"/>
    </w:p>
    <w:p w:rsidR="00E1662F" w:rsidRDefault="00E1662F" w:rsidP="00E1662F">
      <w:pPr>
        <w:pStyle w:val="6"/>
      </w:pPr>
      <w:r>
        <w:rPr>
          <w:rFonts w:hint="eastAsia"/>
        </w:rPr>
        <w:t>개요</w:t>
      </w:r>
    </w:p>
    <w:p w:rsidR="00E1662F" w:rsidRPr="00E1662F" w:rsidRDefault="00E1662F" w:rsidP="00E1662F">
      <w:r w:rsidRPr="00E1662F">
        <w:t>-</w:t>
      </w:r>
      <w:proofErr w:type="spellStart"/>
      <w:r w:rsidRPr="00E1662F">
        <w:t>자주묻는</w:t>
      </w:r>
      <w:proofErr w:type="spellEnd"/>
      <w:r w:rsidRPr="00E1662F">
        <w:t xml:space="preserve"> 질문에 대해 등록한다</w:t>
      </w:r>
    </w:p>
    <w:p w:rsidR="00E1662F" w:rsidRDefault="00E1662F" w:rsidP="00E1662F">
      <w:pPr>
        <w:pStyle w:val="6"/>
      </w:pPr>
      <w:r>
        <w:rPr>
          <w:rFonts w:hint="eastAsia"/>
        </w:rPr>
        <w:lastRenderedPageBreak/>
        <w:t>화면</w:t>
      </w:r>
    </w:p>
    <w:p w:rsidR="00E1662F" w:rsidRPr="00E1662F" w:rsidRDefault="00E1662F" w:rsidP="00E1662F">
      <w:r>
        <w:rPr>
          <w:rFonts w:hint="eastAsia"/>
          <w:noProof/>
        </w:rPr>
        <w:drawing>
          <wp:inline distT="0" distB="0" distL="0" distR="0">
            <wp:extent cx="5934075" cy="4542790"/>
            <wp:effectExtent l="0" t="0" r="9525" b="0"/>
            <wp:docPr id="4179" name="그림 4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4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62F" w:rsidRDefault="00E1662F" w:rsidP="00E1662F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E1662F" w:rsidRDefault="00E1662F" w:rsidP="00E1662F">
      <w:r>
        <w:t>-제목 등을 입력하고 조회한다.</w:t>
      </w:r>
    </w:p>
    <w:p w:rsidR="00E1662F" w:rsidRDefault="00E1662F" w:rsidP="00E1662F">
      <w:r>
        <w:t>-제목, 작성자, 작성일, 조회수 등이 표출된다.</w:t>
      </w:r>
    </w:p>
    <w:p w:rsidR="00E1662F" w:rsidRDefault="00E1662F" w:rsidP="00E1662F">
      <w:r>
        <w:t>-제목을 클릭하면 상세페이지로 이동한다.</w:t>
      </w:r>
    </w:p>
    <w:p w:rsidR="00E1662F" w:rsidRDefault="00E1662F" w:rsidP="00E1662F"/>
    <w:p w:rsidR="00E1662F" w:rsidRDefault="00E1662F" w:rsidP="00E1662F">
      <w:pPr>
        <w:pStyle w:val="1"/>
      </w:pPr>
      <w:bookmarkStart w:id="51" w:name="_Toc162629035"/>
      <w:r>
        <w:rPr>
          <w:rFonts w:hint="eastAsia"/>
        </w:rPr>
        <w:t xml:space="preserve">온라인 </w:t>
      </w:r>
      <w:proofErr w:type="spellStart"/>
      <w:r>
        <w:rPr>
          <w:rFonts w:hint="eastAsia"/>
        </w:rPr>
        <w:t>홍보장터</w:t>
      </w:r>
      <w:bookmarkEnd w:id="51"/>
      <w:proofErr w:type="spellEnd"/>
    </w:p>
    <w:p w:rsidR="00E1662F" w:rsidRDefault="00E1662F" w:rsidP="00E1662F">
      <w:pPr>
        <w:pStyle w:val="2"/>
      </w:pPr>
      <w:bookmarkStart w:id="52" w:name="_Toc162629036"/>
      <w:r>
        <w:rPr>
          <w:rFonts w:hint="eastAsia"/>
        </w:rPr>
        <w:t>온라인홍보장터</w:t>
      </w:r>
      <w:bookmarkEnd w:id="52"/>
    </w:p>
    <w:p w:rsidR="00E1662F" w:rsidRDefault="00E1662F" w:rsidP="00E1662F">
      <w:pPr>
        <w:pStyle w:val="6"/>
      </w:pPr>
      <w:r>
        <w:rPr>
          <w:rFonts w:hint="eastAsia"/>
        </w:rPr>
        <w:t>개요</w:t>
      </w:r>
    </w:p>
    <w:p w:rsidR="00E1662F" w:rsidRDefault="00E1662F" w:rsidP="00E1662F">
      <w:r>
        <w:rPr>
          <w:rFonts w:hint="eastAsia"/>
        </w:rPr>
        <w:t>-협력업체 기업홍보 글을 등록 및 조회한다.</w:t>
      </w:r>
    </w:p>
    <w:p w:rsidR="00E1662F" w:rsidRPr="00E1662F" w:rsidRDefault="00E1662F" w:rsidP="00E1662F">
      <w:r>
        <w:t>-</w:t>
      </w:r>
      <w:r>
        <w:rPr>
          <w:rFonts w:hint="eastAsia"/>
        </w:rPr>
        <w:t xml:space="preserve">한국마사회 각 </w:t>
      </w:r>
      <w:proofErr w:type="spellStart"/>
      <w:r>
        <w:rPr>
          <w:rFonts w:hint="eastAsia"/>
        </w:rPr>
        <w:t>수요부서의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수요제안</w:t>
      </w:r>
      <w:proofErr w:type="spellEnd"/>
      <w:r>
        <w:rPr>
          <w:rFonts w:hint="eastAsia"/>
        </w:rPr>
        <w:t xml:space="preserve"> 정보를 조회할 수 있다.</w:t>
      </w:r>
    </w:p>
    <w:p w:rsidR="00E1662F" w:rsidRDefault="00E1662F" w:rsidP="00E1662F">
      <w:pPr>
        <w:pStyle w:val="6"/>
      </w:pPr>
      <w:r>
        <w:rPr>
          <w:rFonts w:hint="eastAsia"/>
        </w:rPr>
        <w:lastRenderedPageBreak/>
        <w:t>화면</w:t>
      </w:r>
    </w:p>
    <w:p w:rsidR="00AE409D" w:rsidRPr="00AE409D" w:rsidRDefault="00AE409D" w:rsidP="00AE409D">
      <w:r>
        <w:rPr>
          <w:noProof/>
        </w:rPr>
        <w:drawing>
          <wp:inline distT="0" distB="0" distL="0" distR="0" wp14:anchorId="2FFEF2A4" wp14:editId="0D81D8D9">
            <wp:extent cx="6120765" cy="5417820"/>
            <wp:effectExtent l="0" t="0" r="0" b="0"/>
            <wp:docPr id="4187" name="그림 4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41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09D" w:rsidRDefault="00E1662F" w:rsidP="00AE409D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AE409D" w:rsidRDefault="00AE409D" w:rsidP="00AE409D">
      <w:r>
        <w:rPr>
          <w:rFonts w:hint="eastAsia"/>
        </w:rPr>
        <w:t>-기업홍보 탭 선택 후 목록에서 제목을 클릭하면 상세 정보를 조회한다.</w:t>
      </w:r>
    </w:p>
    <w:p w:rsidR="00AE409D" w:rsidRPr="00AE409D" w:rsidRDefault="00AE409D" w:rsidP="00AE409D">
      <w:r>
        <w:t>-</w:t>
      </w:r>
      <w:r>
        <w:rPr>
          <w:rFonts w:hint="eastAsia"/>
        </w:rPr>
        <w:t xml:space="preserve">글쓰기 버튼을 통하여 업체 </w:t>
      </w:r>
      <w:proofErr w:type="spellStart"/>
      <w:r>
        <w:rPr>
          <w:rFonts w:hint="eastAsia"/>
        </w:rPr>
        <w:t>대표제품의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홍보글을</w:t>
      </w:r>
      <w:proofErr w:type="spellEnd"/>
      <w:r>
        <w:rPr>
          <w:rFonts w:hint="eastAsia"/>
        </w:rPr>
        <w:t xml:space="preserve"> 작성한다.</w:t>
      </w:r>
    </w:p>
    <w:p w:rsidR="00E1662F" w:rsidRDefault="00E1662F" w:rsidP="00E1662F">
      <w:pPr>
        <w:pStyle w:val="1"/>
      </w:pPr>
      <w:bookmarkStart w:id="53" w:name="_Toc162629037"/>
      <w:proofErr w:type="spellStart"/>
      <w:r>
        <w:rPr>
          <w:rFonts w:hint="eastAsia"/>
        </w:rPr>
        <w:t>마이페이지</w:t>
      </w:r>
      <w:bookmarkEnd w:id="53"/>
      <w:proofErr w:type="spellEnd"/>
    </w:p>
    <w:p w:rsidR="00E1662F" w:rsidRDefault="00E1662F" w:rsidP="00E1662F">
      <w:pPr>
        <w:pStyle w:val="2"/>
      </w:pPr>
      <w:bookmarkStart w:id="54" w:name="_Toc162629038"/>
      <w:r>
        <w:rPr>
          <w:rFonts w:hint="eastAsia"/>
        </w:rPr>
        <w:t>업체정보</w:t>
      </w:r>
      <w:bookmarkEnd w:id="54"/>
    </w:p>
    <w:p w:rsidR="00E1662F" w:rsidRDefault="00E1662F" w:rsidP="00E1662F">
      <w:pPr>
        <w:pStyle w:val="6"/>
      </w:pPr>
      <w:r>
        <w:rPr>
          <w:rFonts w:hint="eastAsia"/>
        </w:rPr>
        <w:t>개요</w:t>
      </w:r>
    </w:p>
    <w:p w:rsidR="00E1662F" w:rsidRPr="00E1662F" w:rsidRDefault="00E1662F" w:rsidP="00E1662F">
      <w:r w:rsidRPr="00E1662F">
        <w:t>-로그인한 업체의 정보가 조회된다.</w:t>
      </w:r>
    </w:p>
    <w:p w:rsidR="00E1662F" w:rsidRDefault="00E1662F" w:rsidP="00E1662F">
      <w:pPr>
        <w:pStyle w:val="6"/>
      </w:pPr>
      <w:r>
        <w:rPr>
          <w:rFonts w:hint="eastAsia"/>
        </w:rPr>
        <w:lastRenderedPageBreak/>
        <w:t>화면</w:t>
      </w:r>
    </w:p>
    <w:p w:rsidR="00E1662F" w:rsidRPr="00E1662F" w:rsidRDefault="00E1662F" w:rsidP="00E1662F">
      <w:r>
        <w:rPr>
          <w:rFonts w:hint="eastAsia"/>
          <w:noProof/>
        </w:rPr>
        <w:drawing>
          <wp:inline distT="0" distB="0" distL="0" distR="0">
            <wp:extent cx="5934075" cy="4406900"/>
            <wp:effectExtent l="0" t="0" r="9525" b="0"/>
            <wp:docPr id="4180" name="그림 4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62F" w:rsidRDefault="00E1662F" w:rsidP="00E1662F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E1662F" w:rsidRDefault="00E1662F" w:rsidP="00E1662F">
      <w:r>
        <w:t>-</w:t>
      </w:r>
      <w:proofErr w:type="spellStart"/>
      <w:r>
        <w:t>업체정보가</w:t>
      </w:r>
      <w:proofErr w:type="spellEnd"/>
      <w:r>
        <w:t xml:space="preserve"> 조회된다</w:t>
      </w:r>
    </w:p>
    <w:p w:rsidR="00E1662F" w:rsidRDefault="00E1662F" w:rsidP="00E1662F">
      <w:r>
        <w:t>-</w:t>
      </w:r>
      <w:proofErr w:type="spellStart"/>
      <w:r>
        <w:t>정보갱신</w:t>
      </w:r>
      <w:proofErr w:type="spellEnd"/>
      <w:r>
        <w:t xml:space="preserve"> 버튼을 누르면 </w:t>
      </w:r>
      <w:proofErr w:type="spellStart"/>
      <w:r>
        <w:t>업체정보가</w:t>
      </w:r>
      <w:proofErr w:type="spellEnd"/>
      <w:r>
        <w:t xml:space="preserve"> 조달청 정보로 갱신된다.</w:t>
      </w:r>
    </w:p>
    <w:p w:rsidR="00E1662F" w:rsidRDefault="00E1662F" w:rsidP="00E1662F"/>
    <w:p w:rsidR="00E1662F" w:rsidRDefault="00E1662F" w:rsidP="00E1662F">
      <w:pPr>
        <w:pStyle w:val="2"/>
      </w:pPr>
      <w:bookmarkStart w:id="55" w:name="_Toc162629039"/>
      <w:r>
        <w:rPr>
          <w:rFonts w:hint="eastAsia"/>
        </w:rPr>
        <w:t>실적증명서발급</w:t>
      </w:r>
      <w:bookmarkEnd w:id="55"/>
    </w:p>
    <w:p w:rsidR="00E1662F" w:rsidRDefault="00E1662F" w:rsidP="00E1662F">
      <w:pPr>
        <w:pStyle w:val="6"/>
      </w:pPr>
      <w:r>
        <w:rPr>
          <w:rFonts w:hint="eastAsia"/>
        </w:rPr>
        <w:t>개요</w:t>
      </w:r>
    </w:p>
    <w:p w:rsidR="00E1662F" w:rsidRPr="00E1662F" w:rsidRDefault="00E1662F" w:rsidP="00E1662F">
      <w:r w:rsidRPr="00E1662F">
        <w:t>-</w:t>
      </w:r>
      <w:proofErr w:type="spellStart"/>
      <w:r w:rsidRPr="00E1662F">
        <w:t>전자계약한</w:t>
      </w:r>
      <w:proofErr w:type="spellEnd"/>
      <w:r w:rsidRPr="00E1662F">
        <w:t xml:space="preserve"> 건에 대해 실적증명서를 발급 및 조회한다</w:t>
      </w:r>
    </w:p>
    <w:p w:rsidR="00E1662F" w:rsidRDefault="00E1662F" w:rsidP="00E1662F">
      <w:pPr>
        <w:pStyle w:val="6"/>
      </w:pPr>
      <w:r>
        <w:rPr>
          <w:rFonts w:hint="eastAsia"/>
        </w:rPr>
        <w:lastRenderedPageBreak/>
        <w:t>화면</w:t>
      </w:r>
    </w:p>
    <w:p w:rsidR="00E1662F" w:rsidRPr="00E1662F" w:rsidRDefault="00E1662F" w:rsidP="00E1662F">
      <w:r>
        <w:rPr>
          <w:rFonts w:hint="eastAsia"/>
          <w:noProof/>
        </w:rPr>
        <w:drawing>
          <wp:inline distT="0" distB="0" distL="0" distR="0">
            <wp:extent cx="5934075" cy="5476875"/>
            <wp:effectExtent l="0" t="0" r="9525" b="9525"/>
            <wp:docPr id="4181" name="그림 4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62F" w:rsidRDefault="00E1662F" w:rsidP="00E1662F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E1662F" w:rsidRDefault="00E1662F" w:rsidP="00E1662F">
      <w:r w:rsidRPr="00E1662F">
        <w:t>-</w:t>
      </w:r>
      <w:proofErr w:type="spellStart"/>
      <w:r w:rsidRPr="00E1662F">
        <w:t>전자계약한</w:t>
      </w:r>
      <w:proofErr w:type="spellEnd"/>
      <w:r w:rsidRPr="00E1662F">
        <w:t xml:space="preserve"> 건에 대해 </w:t>
      </w:r>
      <w:proofErr w:type="spellStart"/>
      <w:r w:rsidRPr="00E1662F">
        <w:t>실적증명</w:t>
      </w:r>
      <w:proofErr w:type="spellEnd"/>
      <w:r w:rsidRPr="00E1662F">
        <w:t xml:space="preserve"> 발급리스트가 조회된다.</w:t>
      </w:r>
    </w:p>
    <w:p w:rsidR="00E1662F" w:rsidRDefault="00E1662F" w:rsidP="00E1662F"/>
    <w:p w:rsidR="00E1662F" w:rsidRDefault="00E1662F" w:rsidP="00736BCE">
      <w:pPr>
        <w:pStyle w:val="3"/>
        <w:numPr>
          <w:ilvl w:val="2"/>
          <w:numId w:val="38"/>
        </w:numPr>
      </w:pPr>
      <w:bookmarkStart w:id="56" w:name="_Toc162629040"/>
      <w:r>
        <w:rPr>
          <w:rFonts w:hint="eastAsia"/>
        </w:rPr>
        <w:t>실적증명서 발급신청</w:t>
      </w:r>
      <w:bookmarkEnd w:id="56"/>
    </w:p>
    <w:p w:rsidR="00E1662F" w:rsidRDefault="00E1662F" w:rsidP="00E1662F">
      <w:pPr>
        <w:pStyle w:val="6"/>
      </w:pPr>
      <w:r>
        <w:rPr>
          <w:rFonts w:hint="eastAsia"/>
        </w:rPr>
        <w:t>개요</w:t>
      </w:r>
    </w:p>
    <w:p w:rsidR="00E1662F" w:rsidRPr="00E1662F" w:rsidRDefault="00E1662F" w:rsidP="00E1662F">
      <w:r w:rsidRPr="00E1662F">
        <w:t>-</w:t>
      </w:r>
      <w:proofErr w:type="spellStart"/>
      <w:r w:rsidRPr="00E1662F">
        <w:t>전자계약한</w:t>
      </w:r>
      <w:proofErr w:type="spellEnd"/>
      <w:r w:rsidRPr="00E1662F">
        <w:t xml:space="preserve"> 건에 대해 실적증명서를 발급을 요청한다.</w:t>
      </w:r>
    </w:p>
    <w:p w:rsidR="00E1662F" w:rsidRDefault="00E1662F" w:rsidP="00E1662F">
      <w:pPr>
        <w:pStyle w:val="6"/>
      </w:pPr>
      <w:r>
        <w:rPr>
          <w:rFonts w:hint="eastAsia"/>
        </w:rPr>
        <w:lastRenderedPageBreak/>
        <w:t>화면</w:t>
      </w:r>
    </w:p>
    <w:p w:rsidR="00E1662F" w:rsidRPr="00E1662F" w:rsidRDefault="00E1662F" w:rsidP="00E1662F">
      <w:r>
        <w:rPr>
          <w:rFonts w:hint="eastAsia"/>
          <w:noProof/>
        </w:rPr>
        <w:drawing>
          <wp:inline distT="0" distB="0" distL="0" distR="0">
            <wp:extent cx="5934075" cy="5019675"/>
            <wp:effectExtent l="0" t="0" r="9525" b="9525"/>
            <wp:docPr id="4182" name="그림 4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62F" w:rsidRDefault="00E1662F" w:rsidP="00E1662F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E1662F" w:rsidRDefault="00E1662F" w:rsidP="00E1662F">
      <w:r>
        <w:t>-발급신청 버튼을 클릭한다.</w:t>
      </w:r>
    </w:p>
    <w:p w:rsidR="00E1662F" w:rsidRDefault="00E1662F" w:rsidP="00E1662F">
      <w:r>
        <w:t>-해당사항을 입력한다</w:t>
      </w:r>
    </w:p>
    <w:p w:rsidR="00E1662F" w:rsidRDefault="00E1662F" w:rsidP="00E1662F">
      <w:r>
        <w:t>-발급신청 버튼을 클릭하면 신청이 등록된다.</w:t>
      </w:r>
    </w:p>
    <w:p w:rsidR="00E1662F" w:rsidRDefault="00E1662F" w:rsidP="00E1662F"/>
    <w:p w:rsidR="00E1662F" w:rsidRDefault="00E1662F" w:rsidP="00E1662F">
      <w:pPr>
        <w:pStyle w:val="2"/>
      </w:pPr>
      <w:bookmarkStart w:id="57" w:name="_Toc162629041"/>
      <w:proofErr w:type="spellStart"/>
      <w:r>
        <w:rPr>
          <w:rFonts w:hint="eastAsia"/>
        </w:rPr>
        <w:t>전자문서함</w:t>
      </w:r>
      <w:bookmarkEnd w:id="57"/>
      <w:proofErr w:type="spellEnd"/>
    </w:p>
    <w:p w:rsidR="00E1662F" w:rsidRDefault="00E1662F" w:rsidP="00E1662F">
      <w:pPr>
        <w:pStyle w:val="6"/>
      </w:pPr>
      <w:r>
        <w:rPr>
          <w:rFonts w:hint="eastAsia"/>
        </w:rPr>
        <w:t>개요</w:t>
      </w:r>
    </w:p>
    <w:p w:rsidR="00E1662F" w:rsidRPr="00E1662F" w:rsidRDefault="00E1662F" w:rsidP="00E1662F">
      <w:r>
        <w:rPr>
          <w:rFonts w:hint="eastAsia"/>
        </w:rPr>
        <w:t>-</w:t>
      </w:r>
      <w:r w:rsidRPr="00E1662F">
        <w:rPr>
          <w:rFonts w:hint="eastAsia"/>
        </w:rPr>
        <w:t xml:space="preserve"> </w:t>
      </w:r>
      <w:proofErr w:type="spellStart"/>
      <w:r>
        <w:rPr>
          <w:rFonts w:hint="eastAsia"/>
        </w:rPr>
        <w:t>계약부</w:t>
      </w:r>
      <w:proofErr w:type="spellEnd"/>
      <w:r>
        <w:rPr>
          <w:rFonts w:hint="eastAsia"/>
        </w:rPr>
        <w:t xml:space="preserve">(또는 </w:t>
      </w:r>
      <w:proofErr w:type="spellStart"/>
      <w:r>
        <w:rPr>
          <w:rFonts w:hint="eastAsia"/>
        </w:rPr>
        <w:t>수요부서</w:t>
      </w:r>
      <w:proofErr w:type="spellEnd"/>
      <w:r>
        <w:rPr>
          <w:rFonts w:hint="eastAsia"/>
        </w:rPr>
        <w:t>)</w:t>
      </w:r>
      <w:r w:rsidRPr="00E1662F">
        <w:t>로부터 받은 전자문서가 조회된다.</w:t>
      </w:r>
    </w:p>
    <w:p w:rsidR="00E1662F" w:rsidRDefault="00E1662F" w:rsidP="00E1662F">
      <w:pPr>
        <w:pStyle w:val="6"/>
      </w:pPr>
      <w:r>
        <w:rPr>
          <w:rFonts w:hint="eastAsia"/>
        </w:rPr>
        <w:lastRenderedPageBreak/>
        <w:t>화면</w:t>
      </w:r>
    </w:p>
    <w:p w:rsidR="00E1662F" w:rsidRPr="00E1662F" w:rsidRDefault="00E1662F" w:rsidP="00E1662F">
      <w:r>
        <w:rPr>
          <w:rFonts w:hint="eastAsia"/>
          <w:noProof/>
        </w:rPr>
        <w:drawing>
          <wp:inline distT="0" distB="0" distL="0" distR="0">
            <wp:extent cx="5934075" cy="4766310"/>
            <wp:effectExtent l="0" t="0" r="9525" b="0"/>
            <wp:docPr id="4183" name="그림 4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6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62F" w:rsidRDefault="00E1662F" w:rsidP="00E1662F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E1662F" w:rsidRDefault="00E1662F" w:rsidP="00E1662F">
      <w:r w:rsidRPr="00E1662F">
        <w:t xml:space="preserve">- </w:t>
      </w:r>
      <w:proofErr w:type="spellStart"/>
      <w:r w:rsidRPr="00E1662F">
        <w:rPr>
          <w:rFonts w:hint="eastAsia"/>
        </w:rPr>
        <w:t>계약부</w:t>
      </w:r>
      <w:proofErr w:type="spellEnd"/>
      <w:r w:rsidRPr="00E1662F">
        <w:t xml:space="preserve">(또는 </w:t>
      </w:r>
      <w:proofErr w:type="spellStart"/>
      <w:r w:rsidRPr="00E1662F">
        <w:t>수요부서</w:t>
      </w:r>
      <w:proofErr w:type="spellEnd"/>
      <w:r w:rsidRPr="00E1662F">
        <w:t>)로부터 받은 전자문서가 조회된다</w:t>
      </w:r>
    </w:p>
    <w:p w:rsidR="00E1662F" w:rsidRDefault="00E1662F" w:rsidP="00E1662F"/>
    <w:p w:rsidR="00E1662F" w:rsidRDefault="00E1662F" w:rsidP="00E1662F">
      <w:pPr>
        <w:pStyle w:val="2"/>
      </w:pPr>
      <w:bookmarkStart w:id="58" w:name="_Toc162629042"/>
      <w:proofErr w:type="spellStart"/>
      <w:r>
        <w:rPr>
          <w:rFonts w:hint="eastAsia"/>
        </w:rPr>
        <w:t>개선건의함</w:t>
      </w:r>
      <w:bookmarkEnd w:id="58"/>
      <w:proofErr w:type="spellEnd"/>
    </w:p>
    <w:p w:rsidR="00E1662F" w:rsidRDefault="00E1662F" w:rsidP="00E1662F">
      <w:pPr>
        <w:pStyle w:val="6"/>
      </w:pPr>
      <w:r>
        <w:rPr>
          <w:rFonts w:hint="eastAsia"/>
        </w:rPr>
        <w:t>개요</w:t>
      </w:r>
    </w:p>
    <w:p w:rsidR="00E1662F" w:rsidRPr="00E1662F" w:rsidRDefault="00E1662F" w:rsidP="00E1662F">
      <w:r w:rsidRPr="00E1662F">
        <w:t>-전자입찰사이트에 대해 개선사항을 등록한다.</w:t>
      </w:r>
    </w:p>
    <w:p w:rsidR="00E1662F" w:rsidRDefault="00E1662F" w:rsidP="00E1662F">
      <w:pPr>
        <w:pStyle w:val="6"/>
      </w:pPr>
      <w:r>
        <w:rPr>
          <w:rFonts w:hint="eastAsia"/>
        </w:rPr>
        <w:lastRenderedPageBreak/>
        <w:t>화면</w:t>
      </w:r>
    </w:p>
    <w:p w:rsidR="00E1662F" w:rsidRPr="00E1662F" w:rsidRDefault="00E1662F" w:rsidP="00E1662F">
      <w:pPr>
        <w:rPr>
          <w:b/>
        </w:rPr>
      </w:pPr>
      <w:r>
        <w:rPr>
          <w:rFonts w:hint="eastAsia"/>
          <w:noProof/>
        </w:rPr>
        <w:drawing>
          <wp:inline distT="0" distB="0" distL="0" distR="0">
            <wp:extent cx="5934075" cy="5019675"/>
            <wp:effectExtent l="0" t="0" r="9525" b="9525"/>
            <wp:docPr id="4184" name="그림 4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62F" w:rsidRDefault="00E1662F" w:rsidP="00E1662F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E1662F" w:rsidRDefault="00E1662F" w:rsidP="00E1662F">
      <w:r w:rsidRPr="00E1662F">
        <w:t>-</w:t>
      </w:r>
      <w:proofErr w:type="spellStart"/>
      <w:r w:rsidRPr="00E1662F">
        <w:t>등록된개선사항</w:t>
      </w:r>
      <w:proofErr w:type="spellEnd"/>
      <w:r w:rsidRPr="00E1662F">
        <w:t xml:space="preserve"> 리스트가 조회된다</w:t>
      </w:r>
      <w:r>
        <w:rPr>
          <w:rFonts w:hint="eastAsia"/>
        </w:rPr>
        <w:t>.</w:t>
      </w:r>
    </w:p>
    <w:p w:rsidR="00E1662F" w:rsidRDefault="00E1662F" w:rsidP="00E1662F"/>
    <w:p w:rsidR="00E1662F" w:rsidRDefault="00E1662F" w:rsidP="00736BCE">
      <w:pPr>
        <w:pStyle w:val="3"/>
        <w:numPr>
          <w:ilvl w:val="2"/>
          <w:numId w:val="39"/>
        </w:numPr>
      </w:pPr>
      <w:bookmarkStart w:id="59" w:name="_Toc162629043"/>
      <w:r>
        <w:rPr>
          <w:rFonts w:hint="eastAsia"/>
        </w:rPr>
        <w:t>개선사항 등록</w:t>
      </w:r>
      <w:bookmarkEnd w:id="59"/>
    </w:p>
    <w:p w:rsidR="00E1662F" w:rsidRDefault="00E1662F" w:rsidP="00E1662F">
      <w:pPr>
        <w:pStyle w:val="6"/>
      </w:pPr>
      <w:r>
        <w:rPr>
          <w:rFonts w:hint="eastAsia"/>
        </w:rPr>
        <w:t>개요</w:t>
      </w:r>
    </w:p>
    <w:p w:rsidR="00E1662F" w:rsidRPr="00E1662F" w:rsidRDefault="00E1662F" w:rsidP="00E1662F">
      <w:r>
        <w:rPr>
          <w:rFonts w:hint="eastAsia"/>
        </w:rPr>
        <w:t>-전자입찰사이트에 대해 개선사항을 등록한다.</w:t>
      </w:r>
    </w:p>
    <w:p w:rsidR="00E1662F" w:rsidRDefault="00E1662F" w:rsidP="00E1662F">
      <w:pPr>
        <w:pStyle w:val="6"/>
      </w:pPr>
      <w:r>
        <w:rPr>
          <w:rFonts w:hint="eastAsia"/>
        </w:rPr>
        <w:lastRenderedPageBreak/>
        <w:t>화면</w:t>
      </w:r>
    </w:p>
    <w:p w:rsidR="00E1662F" w:rsidRDefault="00E1662F" w:rsidP="00E1662F">
      <w:r>
        <w:rPr>
          <w:rFonts w:hint="eastAsia"/>
          <w:noProof/>
        </w:rPr>
        <w:drawing>
          <wp:inline distT="0" distB="0" distL="0" distR="0">
            <wp:extent cx="5934075" cy="5175250"/>
            <wp:effectExtent l="0" t="0" r="9525" b="6350"/>
            <wp:docPr id="4186" name="그림 4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62F" w:rsidRDefault="00E1662F" w:rsidP="00E1662F"/>
    <w:p w:rsidR="00E1662F" w:rsidRDefault="00E1662F" w:rsidP="00E1662F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E1662F" w:rsidRDefault="00E1662F" w:rsidP="00E1662F">
      <w:r>
        <w:rPr>
          <w:rFonts w:hint="eastAsia"/>
        </w:rPr>
        <w:t>-건의하기 버튼을 누른다</w:t>
      </w:r>
    </w:p>
    <w:p w:rsidR="00E1662F" w:rsidRDefault="00E1662F" w:rsidP="00E1662F">
      <w:r>
        <w:rPr>
          <w:rFonts w:hint="eastAsia"/>
        </w:rPr>
        <w:t>-개선사항을 입력하고 저장버튼을 클릭한다.</w:t>
      </w:r>
    </w:p>
    <w:p w:rsidR="00E1662F" w:rsidRPr="00E1662F" w:rsidRDefault="00E1662F" w:rsidP="00E1662F"/>
    <w:p w:rsidR="00E1662F" w:rsidRPr="00E1662F" w:rsidRDefault="00E1662F" w:rsidP="00E1662F"/>
    <w:sectPr w:rsidR="00E1662F" w:rsidRPr="00E1662F" w:rsidSect="005D5710">
      <w:headerReference w:type="default" r:id="rId87"/>
      <w:footerReference w:type="default" r:id="rId88"/>
      <w:pgSz w:w="11907" w:h="16840" w:code="9"/>
      <w:pgMar w:top="1418" w:right="1134" w:bottom="1418" w:left="1134" w:header="567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74F8" w:rsidRDefault="00AD74F8">
      <w:r>
        <w:separator/>
      </w:r>
    </w:p>
  </w:endnote>
  <w:endnote w:type="continuationSeparator" w:id="0">
    <w:p w:rsidR="00AD74F8" w:rsidRDefault="00AD74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신명조">
    <w:altName w:val="굴림"/>
    <w:panose1 w:val="00000000000000000000"/>
    <w:charset w:val="81"/>
    <w:family w:val="auto"/>
    <w:notTrueType/>
    <w:pitch w:val="variable"/>
    <w:sig w:usb0="00000001" w:usb1="09060000" w:usb2="00000010" w:usb3="00000000" w:csb0="00080000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07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BCE" w:rsidRDefault="00736BCE" w:rsidP="00DF6133">
    <w:pPr>
      <w:pStyle w:val="a8"/>
      <w:ind w:firstLine="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50" w:type="dxa"/>
      <w:tblInd w:w="-49" w:type="dxa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4583"/>
      <w:gridCol w:w="919"/>
      <w:gridCol w:w="4248"/>
    </w:tblGrid>
    <w:tr w:rsidR="00736BCE" w:rsidRPr="00617E65" w:rsidTr="00C10FE0">
      <w:trPr>
        <w:trHeight w:val="645"/>
      </w:trPr>
      <w:tc>
        <w:tcPr>
          <w:tcW w:w="4583" w:type="dxa"/>
          <w:vAlign w:val="center"/>
        </w:tcPr>
        <w:p w:rsidR="00736BCE" w:rsidRDefault="00736BCE" w:rsidP="00927ECA">
          <w:pPr>
            <w:pStyle w:val="ad"/>
            <w:jc w:val="left"/>
            <w:rPr>
              <w:rFonts w:ascii="맑은 고딕" w:hAnsi="맑은 고딕"/>
              <w:b w:val="0"/>
              <w:sz w:val="18"/>
              <w:szCs w:val="18"/>
            </w:rPr>
          </w:pPr>
          <w:r>
            <w:rPr>
              <w:rFonts w:ascii="맑은 고딕" w:hAnsi="맑은 고딕" w:hint="eastAsia"/>
              <w:b w:val="0"/>
              <w:sz w:val="18"/>
              <w:szCs w:val="18"/>
            </w:rPr>
            <w:t>전자입찰(사용자메뉴얼)</w:t>
          </w:r>
        </w:p>
        <w:p w:rsidR="00736BCE" w:rsidRPr="007A62E4" w:rsidRDefault="00736BCE" w:rsidP="00927ECA">
          <w:pPr>
            <w:pStyle w:val="ad"/>
            <w:jc w:val="left"/>
            <w:rPr>
              <w:rFonts w:ascii="맑은 고딕" w:hAnsi="맑은 고딕"/>
              <w:b w:val="0"/>
              <w:color w:val="000000"/>
              <w:sz w:val="18"/>
              <w:szCs w:val="18"/>
            </w:rPr>
          </w:pPr>
        </w:p>
      </w:tc>
      <w:tc>
        <w:tcPr>
          <w:tcW w:w="919" w:type="dxa"/>
        </w:tcPr>
        <w:p w:rsidR="00736BCE" w:rsidRPr="00F8434F" w:rsidRDefault="00736BCE" w:rsidP="00611453">
          <w:pPr>
            <w:pStyle w:val="ad"/>
            <w:ind w:firstLine="79"/>
            <w:rPr>
              <w:rFonts w:ascii="맑은 고딕" w:hAnsi="맑은 고딕"/>
              <w:b w:val="0"/>
              <w:color w:val="000000"/>
            </w:rPr>
          </w:pPr>
          <w:r w:rsidRPr="00F8434F">
            <w:rPr>
              <w:rFonts w:ascii="맑은 고딕" w:hAnsi="맑은 고딕" w:hint="eastAsia"/>
              <w:b w:val="0"/>
              <w:color w:val="000000"/>
            </w:rPr>
            <w:t xml:space="preserve">- </w:t>
          </w:r>
          <w:r w:rsidRPr="00F8434F">
            <w:rPr>
              <w:rFonts w:ascii="맑은 고딕" w:hAnsi="맑은 고딕"/>
              <w:b w:val="0"/>
              <w:color w:val="000000"/>
            </w:rPr>
            <w:fldChar w:fldCharType="begin"/>
          </w:r>
          <w:r w:rsidRPr="00F8434F">
            <w:rPr>
              <w:rFonts w:ascii="맑은 고딕" w:hAnsi="맑은 고딕"/>
              <w:b w:val="0"/>
              <w:color w:val="000000"/>
            </w:rPr>
            <w:instrText xml:space="preserve">PAGE  </w:instrText>
          </w:r>
          <w:r w:rsidRPr="00F8434F">
            <w:rPr>
              <w:rFonts w:ascii="맑은 고딕" w:hAnsi="맑은 고딕"/>
              <w:b w:val="0"/>
              <w:color w:val="000000"/>
            </w:rPr>
            <w:fldChar w:fldCharType="separate"/>
          </w:r>
          <w:r w:rsidR="00E8559C">
            <w:rPr>
              <w:rFonts w:ascii="맑은 고딕" w:hAnsi="맑은 고딕"/>
              <w:b w:val="0"/>
              <w:noProof/>
              <w:color w:val="000000"/>
            </w:rPr>
            <w:t>18</w:t>
          </w:r>
          <w:r w:rsidRPr="00F8434F">
            <w:rPr>
              <w:rFonts w:ascii="맑은 고딕" w:hAnsi="맑은 고딕"/>
              <w:b w:val="0"/>
              <w:color w:val="000000"/>
            </w:rPr>
            <w:fldChar w:fldCharType="end"/>
          </w:r>
          <w:r w:rsidRPr="00F8434F">
            <w:rPr>
              <w:rFonts w:ascii="맑은 고딕" w:hAnsi="맑은 고딕" w:hint="eastAsia"/>
              <w:b w:val="0"/>
              <w:color w:val="000000"/>
            </w:rPr>
            <w:t xml:space="preserve"> -</w:t>
          </w:r>
        </w:p>
        <w:p w:rsidR="00736BCE" w:rsidRPr="008269E7" w:rsidRDefault="00736BCE" w:rsidP="00562250">
          <w:pPr>
            <w:pStyle w:val="ad"/>
            <w:ind w:firstLine="79"/>
            <w:rPr>
              <w:rFonts w:ascii="맑은 고딕" w:hAnsi="맑은 고딕"/>
              <w:b w:val="0"/>
              <w:color w:val="000000"/>
              <w:sz w:val="18"/>
              <w:szCs w:val="18"/>
            </w:rPr>
          </w:pPr>
        </w:p>
      </w:tc>
      <w:tc>
        <w:tcPr>
          <w:tcW w:w="4248" w:type="dxa"/>
          <w:vAlign w:val="center"/>
        </w:tcPr>
        <w:p w:rsidR="00736BCE" w:rsidRDefault="00736BCE" w:rsidP="00FF119E">
          <w:pPr>
            <w:pStyle w:val="ad"/>
            <w:ind w:firstLine="79"/>
            <w:jc w:val="right"/>
            <w:rPr>
              <w:rFonts w:ascii="맑은 고딕" w:hAnsi="맑은 고딕"/>
              <w:b w:val="0"/>
              <w:color w:val="000000"/>
            </w:rPr>
          </w:pPr>
          <w:r w:rsidRPr="00E44395">
            <w:rPr>
              <w:rFonts w:ascii="맑은 고딕" w:hAnsi="맑은 고딕"/>
              <w:b w:val="0"/>
              <w:noProof/>
              <w:color w:val="000000"/>
            </w:rPr>
            <w:drawing>
              <wp:inline distT="0" distB="0" distL="0" distR="0" wp14:anchorId="73784628" wp14:editId="68286071">
                <wp:extent cx="1058441" cy="145421"/>
                <wp:effectExtent l="0" t="0" r="8890" b="6985"/>
                <wp:docPr id="2" name="Picture 13" descr="C:\Users\nds\Desktop\20230407 마사회\ERFFFSWSS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13" descr="C:\Users\nds\Desktop\20230407 마사회\ERFFFSWSS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4845" cy="1545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</wp:inline>
            </w:drawing>
          </w:r>
        </w:p>
        <w:p w:rsidR="00736BCE" w:rsidRPr="007A62E4" w:rsidRDefault="00736BCE" w:rsidP="00FF119E">
          <w:pPr>
            <w:pStyle w:val="ad"/>
            <w:ind w:firstLine="79"/>
            <w:jc w:val="right"/>
            <w:rPr>
              <w:rFonts w:ascii="맑은 고딕" w:hAnsi="맑은 고딕"/>
              <w:b w:val="0"/>
              <w:color w:val="000000"/>
              <w:sz w:val="18"/>
              <w:szCs w:val="18"/>
            </w:rPr>
          </w:pPr>
        </w:p>
      </w:tc>
    </w:tr>
  </w:tbl>
  <w:p w:rsidR="00736BCE" w:rsidRPr="00617E65" w:rsidRDefault="00736BCE" w:rsidP="00617E6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74F8" w:rsidRDefault="00AD74F8">
      <w:r>
        <w:separator/>
      </w:r>
    </w:p>
  </w:footnote>
  <w:footnote w:type="continuationSeparator" w:id="0">
    <w:p w:rsidR="00AD74F8" w:rsidRDefault="00AD74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4839"/>
      <w:gridCol w:w="4800"/>
    </w:tblGrid>
    <w:tr w:rsidR="00736BCE" w:rsidRPr="00FB02BF" w:rsidTr="007A62E4">
      <w:trPr>
        <w:trHeight w:val="459"/>
      </w:trPr>
      <w:tc>
        <w:tcPr>
          <w:tcW w:w="4914" w:type="dxa"/>
          <w:shd w:val="clear" w:color="auto" w:fill="auto"/>
          <w:vAlign w:val="center"/>
        </w:tcPr>
        <w:p w:rsidR="00736BCE" w:rsidRPr="00927ECA" w:rsidRDefault="00736BCE" w:rsidP="00FF119E">
          <w:pPr>
            <w:spacing w:line="40" w:lineRule="atLeast"/>
            <w:rPr>
              <w:b/>
              <w:szCs w:val="10"/>
            </w:rPr>
          </w:pPr>
          <w:r w:rsidRPr="00E44395">
            <w:rPr>
              <w:b/>
              <w:noProof/>
              <w:szCs w:val="10"/>
            </w:rPr>
            <w:drawing>
              <wp:inline distT="0" distB="0" distL="0" distR="0" wp14:anchorId="53FCA1A8" wp14:editId="1DD29987">
                <wp:extent cx="1130378" cy="366609"/>
                <wp:effectExtent l="0" t="0" r="0" b="0"/>
                <wp:docPr id="1" name="Picture 2" descr="C:\Users\nds\Desktop\202303 마사회\마사회로고(가로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2" descr="C:\Users\nds\Desktop\202303 마사회\마사회로고(가로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0378" cy="3666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15" w:type="dxa"/>
          <w:shd w:val="clear" w:color="auto" w:fill="auto"/>
        </w:tcPr>
        <w:p w:rsidR="00736BCE" w:rsidRPr="00927ECA" w:rsidRDefault="00736BCE" w:rsidP="00583D00">
          <w:pPr>
            <w:spacing w:line="40" w:lineRule="atLeast"/>
            <w:jc w:val="right"/>
            <w:rPr>
              <w:b/>
              <w:szCs w:val="10"/>
            </w:rPr>
          </w:pPr>
          <w:r>
            <w:rPr>
              <w:rFonts w:hint="eastAsia"/>
              <w:b/>
              <w:szCs w:val="10"/>
            </w:rPr>
            <w:t>한국마사회 정보시스템 통합유지관리 용역</w:t>
          </w:r>
        </w:p>
      </w:tc>
    </w:tr>
  </w:tbl>
  <w:p w:rsidR="00736BCE" w:rsidRPr="005F6263" w:rsidRDefault="00736BCE">
    <w:pPr>
      <w:spacing w:line="40" w:lineRule="atLeast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9A02E396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suff w:val="space"/>
      <w:lvlText w:val="%1.%2 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space"/>
      <w:lvlText w:val="%1.%2.%3 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suff w:val="space"/>
      <w:lvlText w:val="%1.%2.%3.%4 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suff w:val="space"/>
      <w:lvlText w:val="%1.%2.%3.%4.%5 "/>
      <w:lvlJc w:val="left"/>
      <w:pPr>
        <w:ind w:left="0" w:firstLine="0"/>
      </w:pPr>
      <w:rPr>
        <w:rFonts w:hint="eastAsia"/>
      </w:rPr>
    </w:lvl>
    <w:lvl w:ilvl="5">
      <w:start w:val="1"/>
      <w:numFmt w:val="ganada"/>
      <w:pStyle w:val="6"/>
      <w:lvlText w:val="%6)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6">
      <w:start w:val="1"/>
      <w:numFmt w:val="decimal"/>
      <w:lvlText w:val="%1.%2.%3.%4.%5.%6.%7 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7">
      <w:start w:val="1"/>
      <w:numFmt w:val="decimal"/>
      <w:lvlText w:val="%1.%2.%3.%4.%5.%6.%7.%8 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eastAsia"/>
      </w:rPr>
    </w:lvl>
  </w:abstractNum>
  <w:abstractNum w:abstractNumId="1" w15:restartNumberingAfterBreak="0">
    <w:nsid w:val="01710D5B"/>
    <w:multiLevelType w:val="hybridMultilevel"/>
    <w:tmpl w:val="28968F1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361624C"/>
    <w:multiLevelType w:val="hybridMultilevel"/>
    <w:tmpl w:val="917A6C7A"/>
    <w:lvl w:ilvl="0" w:tplc="00D66604">
      <w:start w:val="1"/>
      <w:numFmt w:val="ganada"/>
      <w:pStyle w:val="8"/>
      <w:lvlText w:val="(%1)"/>
      <w:lvlJc w:val="left"/>
      <w:pPr>
        <w:ind w:left="8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079465B8"/>
    <w:multiLevelType w:val="hybridMultilevel"/>
    <w:tmpl w:val="FC28400A"/>
    <w:lvl w:ilvl="0" w:tplc="1B32A850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0DAB1C59"/>
    <w:multiLevelType w:val="hybridMultilevel"/>
    <w:tmpl w:val="517421C8"/>
    <w:lvl w:ilvl="0" w:tplc="794E253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0DEC4374"/>
    <w:multiLevelType w:val="hybridMultilevel"/>
    <w:tmpl w:val="F8C090C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0F0316AB"/>
    <w:multiLevelType w:val="hybridMultilevel"/>
    <w:tmpl w:val="BDE21984"/>
    <w:lvl w:ilvl="0" w:tplc="5CE2AA5C">
      <w:start w:val="1"/>
      <w:numFmt w:val="bullet"/>
      <w:pStyle w:val="t2"/>
      <w:lvlText w:val=""/>
      <w:lvlJc w:val="left"/>
      <w:pPr>
        <w:tabs>
          <w:tab w:val="num" w:pos="851"/>
        </w:tabs>
        <w:ind w:left="1134" w:hanging="283"/>
      </w:pPr>
      <w:rPr>
        <w:rFonts w:ascii="Wingdings" w:eastAsia="굴림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13861D68"/>
    <w:multiLevelType w:val="hybridMultilevel"/>
    <w:tmpl w:val="5ED6BEDA"/>
    <w:lvl w:ilvl="0" w:tplc="38B873AE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178E462D"/>
    <w:multiLevelType w:val="hybridMultilevel"/>
    <w:tmpl w:val="3326C35A"/>
    <w:lvl w:ilvl="0" w:tplc="89445F94">
      <w:start w:val="1"/>
      <w:numFmt w:val="upperLetter"/>
      <w:lvlText w:val="%1."/>
      <w:lvlJc w:val="left"/>
      <w:pPr>
        <w:ind w:left="79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34" w:hanging="400"/>
      </w:pPr>
    </w:lvl>
    <w:lvl w:ilvl="2" w:tplc="0409001B" w:tentative="1">
      <w:start w:val="1"/>
      <w:numFmt w:val="lowerRoman"/>
      <w:lvlText w:val="%3."/>
      <w:lvlJc w:val="right"/>
      <w:pPr>
        <w:ind w:left="1634" w:hanging="400"/>
      </w:pPr>
    </w:lvl>
    <w:lvl w:ilvl="3" w:tplc="0409000F" w:tentative="1">
      <w:start w:val="1"/>
      <w:numFmt w:val="decimal"/>
      <w:lvlText w:val="%4."/>
      <w:lvlJc w:val="left"/>
      <w:pPr>
        <w:ind w:left="2034" w:hanging="400"/>
      </w:pPr>
    </w:lvl>
    <w:lvl w:ilvl="4" w:tplc="04090019" w:tentative="1">
      <w:start w:val="1"/>
      <w:numFmt w:val="upperLetter"/>
      <w:lvlText w:val="%5."/>
      <w:lvlJc w:val="left"/>
      <w:pPr>
        <w:ind w:left="2434" w:hanging="400"/>
      </w:pPr>
    </w:lvl>
    <w:lvl w:ilvl="5" w:tplc="0409001B" w:tentative="1">
      <w:start w:val="1"/>
      <w:numFmt w:val="lowerRoman"/>
      <w:lvlText w:val="%6."/>
      <w:lvlJc w:val="right"/>
      <w:pPr>
        <w:ind w:left="2834" w:hanging="400"/>
      </w:pPr>
    </w:lvl>
    <w:lvl w:ilvl="6" w:tplc="0409000F" w:tentative="1">
      <w:start w:val="1"/>
      <w:numFmt w:val="decimal"/>
      <w:lvlText w:val="%7."/>
      <w:lvlJc w:val="left"/>
      <w:pPr>
        <w:ind w:left="3234" w:hanging="400"/>
      </w:pPr>
    </w:lvl>
    <w:lvl w:ilvl="7" w:tplc="04090019" w:tentative="1">
      <w:start w:val="1"/>
      <w:numFmt w:val="upperLetter"/>
      <w:lvlText w:val="%8."/>
      <w:lvlJc w:val="left"/>
      <w:pPr>
        <w:ind w:left="3634" w:hanging="400"/>
      </w:pPr>
    </w:lvl>
    <w:lvl w:ilvl="8" w:tplc="0409001B" w:tentative="1">
      <w:start w:val="1"/>
      <w:numFmt w:val="lowerRoman"/>
      <w:lvlText w:val="%9."/>
      <w:lvlJc w:val="right"/>
      <w:pPr>
        <w:ind w:left="4034" w:hanging="400"/>
      </w:pPr>
    </w:lvl>
  </w:abstractNum>
  <w:abstractNum w:abstractNumId="9" w15:restartNumberingAfterBreak="0">
    <w:nsid w:val="19854202"/>
    <w:multiLevelType w:val="hybridMultilevel"/>
    <w:tmpl w:val="71FC35DA"/>
    <w:lvl w:ilvl="0" w:tplc="04090001">
      <w:start w:val="1"/>
      <w:numFmt w:val="bullet"/>
      <w:lvlText w:val=""/>
      <w:lvlJc w:val="left"/>
      <w:pPr>
        <w:ind w:left="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10" w15:restartNumberingAfterBreak="0">
    <w:nsid w:val="1D5F7192"/>
    <w:multiLevelType w:val="hybridMultilevel"/>
    <w:tmpl w:val="0D80635A"/>
    <w:lvl w:ilvl="0" w:tplc="C49C3A12">
      <w:start w:val="2024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1EBA0015"/>
    <w:multiLevelType w:val="hybridMultilevel"/>
    <w:tmpl w:val="3DD812FE"/>
    <w:lvl w:ilvl="0" w:tplc="C98EFF3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2583411A"/>
    <w:multiLevelType w:val="multilevel"/>
    <w:tmpl w:val="71E864E2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5974A84"/>
    <w:multiLevelType w:val="hybridMultilevel"/>
    <w:tmpl w:val="C05AB1AC"/>
    <w:lvl w:ilvl="0" w:tplc="9EE8C1F8">
      <w:start w:val="1"/>
      <w:numFmt w:val="upperLetter"/>
      <w:lvlText w:val="%1."/>
      <w:lvlJc w:val="left"/>
      <w:pPr>
        <w:ind w:left="79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34" w:hanging="400"/>
      </w:pPr>
    </w:lvl>
    <w:lvl w:ilvl="2" w:tplc="0409001B" w:tentative="1">
      <w:start w:val="1"/>
      <w:numFmt w:val="lowerRoman"/>
      <w:lvlText w:val="%3."/>
      <w:lvlJc w:val="right"/>
      <w:pPr>
        <w:ind w:left="1634" w:hanging="400"/>
      </w:pPr>
    </w:lvl>
    <w:lvl w:ilvl="3" w:tplc="0409000F" w:tentative="1">
      <w:start w:val="1"/>
      <w:numFmt w:val="decimal"/>
      <w:lvlText w:val="%4."/>
      <w:lvlJc w:val="left"/>
      <w:pPr>
        <w:ind w:left="2034" w:hanging="400"/>
      </w:pPr>
    </w:lvl>
    <w:lvl w:ilvl="4" w:tplc="04090019" w:tentative="1">
      <w:start w:val="1"/>
      <w:numFmt w:val="upperLetter"/>
      <w:lvlText w:val="%5."/>
      <w:lvlJc w:val="left"/>
      <w:pPr>
        <w:ind w:left="2434" w:hanging="400"/>
      </w:pPr>
    </w:lvl>
    <w:lvl w:ilvl="5" w:tplc="0409001B" w:tentative="1">
      <w:start w:val="1"/>
      <w:numFmt w:val="lowerRoman"/>
      <w:lvlText w:val="%6."/>
      <w:lvlJc w:val="right"/>
      <w:pPr>
        <w:ind w:left="2834" w:hanging="400"/>
      </w:pPr>
    </w:lvl>
    <w:lvl w:ilvl="6" w:tplc="0409000F" w:tentative="1">
      <w:start w:val="1"/>
      <w:numFmt w:val="decimal"/>
      <w:lvlText w:val="%7."/>
      <w:lvlJc w:val="left"/>
      <w:pPr>
        <w:ind w:left="3234" w:hanging="400"/>
      </w:pPr>
    </w:lvl>
    <w:lvl w:ilvl="7" w:tplc="04090019" w:tentative="1">
      <w:start w:val="1"/>
      <w:numFmt w:val="upperLetter"/>
      <w:lvlText w:val="%8."/>
      <w:lvlJc w:val="left"/>
      <w:pPr>
        <w:ind w:left="3634" w:hanging="400"/>
      </w:pPr>
    </w:lvl>
    <w:lvl w:ilvl="8" w:tplc="0409001B" w:tentative="1">
      <w:start w:val="1"/>
      <w:numFmt w:val="lowerRoman"/>
      <w:lvlText w:val="%9."/>
      <w:lvlJc w:val="right"/>
      <w:pPr>
        <w:ind w:left="4034" w:hanging="400"/>
      </w:pPr>
    </w:lvl>
  </w:abstractNum>
  <w:abstractNum w:abstractNumId="14" w15:restartNumberingAfterBreak="0">
    <w:nsid w:val="266705FE"/>
    <w:multiLevelType w:val="hybridMultilevel"/>
    <w:tmpl w:val="07B2960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2C35266F"/>
    <w:multiLevelType w:val="multilevel"/>
    <w:tmpl w:val="4B46165E"/>
    <w:lvl w:ilvl="0">
      <w:start w:val="1"/>
      <w:numFmt w:val="decimal"/>
      <w:lvlText w:val="%1."/>
      <w:lvlJc w:val="left"/>
      <w:pPr>
        <w:tabs>
          <w:tab w:val="num" w:pos="397"/>
        </w:tabs>
        <w:ind w:left="0" w:firstLine="0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0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227"/>
        </w:tabs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2978"/>
        </w:tabs>
        <w:ind w:left="2978" w:hanging="2552"/>
      </w:pPr>
      <w:rPr>
        <w:rFonts w:hint="eastAsia"/>
      </w:rPr>
    </w:lvl>
    <w:lvl w:ilvl="4">
      <w:start w:val="1"/>
      <w:numFmt w:val="decimal"/>
      <w:pStyle w:val="5"/>
      <w:lvlText w:val="%5)"/>
      <w:lvlJc w:val="left"/>
      <w:pPr>
        <w:tabs>
          <w:tab w:val="num" w:pos="680"/>
        </w:tabs>
        <w:ind w:left="680" w:hanging="510"/>
      </w:pPr>
      <w:rPr>
        <w:rFonts w:hint="eastAsia"/>
      </w:rPr>
    </w:lvl>
    <w:lvl w:ilvl="5">
      <w:start w:val="1"/>
      <w:numFmt w:val="ganada"/>
      <w:lvlText w:val="%6)"/>
      <w:lvlJc w:val="left"/>
      <w:pPr>
        <w:tabs>
          <w:tab w:val="num" w:pos="768"/>
        </w:tabs>
        <w:ind w:left="768" w:hanging="598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851"/>
        </w:tabs>
        <w:ind w:left="851" w:hanging="567"/>
      </w:pPr>
      <w:rPr>
        <w:rFonts w:hint="eastAsia"/>
      </w:rPr>
    </w:lvl>
    <w:lvl w:ilvl="7">
      <w:start w:val="1"/>
      <w:numFmt w:val="ganada"/>
      <w:lvlText w:val="(%8)"/>
      <w:lvlJc w:val="left"/>
      <w:pPr>
        <w:tabs>
          <w:tab w:val="num" w:pos="964"/>
        </w:tabs>
        <w:ind w:left="964" w:hanging="68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019"/>
        </w:tabs>
        <w:ind w:left="5019" w:hanging="1700"/>
      </w:pPr>
      <w:rPr>
        <w:rFonts w:hint="eastAsia"/>
      </w:rPr>
    </w:lvl>
  </w:abstractNum>
  <w:abstractNum w:abstractNumId="16" w15:restartNumberingAfterBreak="0">
    <w:nsid w:val="2C9627E6"/>
    <w:multiLevelType w:val="hybridMultilevel"/>
    <w:tmpl w:val="DBD2B9D8"/>
    <w:lvl w:ilvl="0" w:tplc="3F7E161C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 w15:restartNumberingAfterBreak="0">
    <w:nsid w:val="33C250F7"/>
    <w:multiLevelType w:val="multilevel"/>
    <w:tmpl w:val="330E1666"/>
    <w:lvl w:ilvl="0">
      <w:start w:val="1"/>
      <w:numFmt w:val="bullet"/>
      <w:pStyle w:val="-"/>
      <w:lvlText w:val=""/>
      <w:lvlJc w:val="left"/>
      <w:pPr>
        <w:tabs>
          <w:tab w:val="num" w:pos="565"/>
        </w:tabs>
        <w:ind w:left="565" w:hanging="227"/>
      </w:pPr>
      <w:rPr>
        <w:rFonts w:ascii="Wingdings" w:hAnsi="Wingdings" w:cs="Arial" w:hint="default"/>
        <w:sz w:val="22"/>
        <w:szCs w:val="22"/>
      </w:rPr>
    </w:lvl>
    <w:lvl w:ilvl="1">
      <w:start w:val="1"/>
      <w:numFmt w:val="none"/>
      <w:lvlText w:val="-"/>
      <w:lvlJc w:val="left"/>
      <w:pPr>
        <w:tabs>
          <w:tab w:val="num" w:pos="735"/>
        </w:tabs>
        <w:ind w:left="735" w:hanging="227"/>
      </w:pPr>
      <w:rPr>
        <w:rFonts w:hint="default"/>
        <w:sz w:val="18"/>
      </w:rPr>
    </w:lvl>
    <w:lvl w:ilvl="2">
      <w:start w:val="1"/>
      <w:numFmt w:val="bullet"/>
      <w:lvlText w:val=""/>
      <w:lvlJc w:val="left"/>
      <w:pPr>
        <w:tabs>
          <w:tab w:val="num" w:pos="1075"/>
        </w:tabs>
        <w:ind w:left="1075" w:hanging="397"/>
      </w:pPr>
      <w:rPr>
        <w:rFonts w:ascii="Symbol" w:hAnsi="Symbol" w:cs="Arial" w:hint="default"/>
        <w:szCs w:val="16"/>
      </w:rPr>
    </w:lvl>
    <w:lvl w:ilvl="3">
      <w:start w:val="1"/>
      <w:numFmt w:val="bullet"/>
      <w:lvlText w:val=""/>
      <w:lvlJc w:val="left"/>
      <w:pPr>
        <w:tabs>
          <w:tab w:val="num" w:pos="2338"/>
        </w:tabs>
        <w:ind w:left="2338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738"/>
        </w:tabs>
        <w:ind w:left="2738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138"/>
        </w:tabs>
        <w:ind w:left="3138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538"/>
        </w:tabs>
        <w:ind w:left="3538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938"/>
        </w:tabs>
        <w:ind w:left="3938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38"/>
        </w:tabs>
        <w:ind w:left="4338" w:hanging="400"/>
      </w:pPr>
      <w:rPr>
        <w:rFonts w:ascii="Wingdings" w:hAnsi="Wingdings" w:hint="default"/>
      </w:rPr>
    </w:lvl>
  </w:abstractNum>
  <w:abstractNum w:abstractNumId="18" w15:restartNumberingAfterBreak="0">
    <w:nsid w:val="342103BB"/>
    <w:multiLevelType w:val="hybridMultilevel"/>
    <w:tmpl w:val="C3C61404"/>
    <w:lvl w:ilvl="0" w:tplc="24427F80">
      <w:start w:val="1"/>
      <w:numFmt w:val="decimal"/>
      <w:lvlText w:val="%1."/>
      <w:lvlJc w:val="left"/>
      <w:pPr>
        <w:ind w:left="4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34304177"/>
    <w:multiLevelType w:val="hybridMultilevel"/>
    <w:tmpl w:val="41D88264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 w15:restartNumberingAfterBreak="0">
    <w:nsid w:val="4307197E"/>
    <w:multiLevelType w:val="hybridMultilevel"/>
    <w:tmpl w:val="6CB6E95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49685062"/>
    <w:multiLevelType w:val="hybridMultilevel"/>
    <w:tmpl w:val="70A00256"/>
    <w:lvl w:ilvl="0" w:tplc="2D4AFC7A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 w15:restartNumberingAfterBreak="0">
    <w:nsid w:val="4E6F43D0"/>
    <w:multiLevelType w:val="hybridMultilevel"/>
    <w:tmpl w:val="73829F0E"/>
    <w:lvl w:ilvl="0" w:tplc="06449C70">
      <w:start w:val="1"/>
      <w:numFmt w:val="bullet"/>
      <w:lvlText w:val=""/>
      <w:lvlJc w:val="left"/>
      <w:pPr>
        <w:tabs>
          <w:tab w:val="num" w:pos="1202"/>
        </w:tabs>
        <w:ind w:left="1202" w:hanging="403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53C918E8"/>
    <w:multiLevelType w:val="hybridMultilevel"/>
    <w:tmpl w:val="75BA022E"/>
    <w:lvl w:ilvl="0" w:tplc="1B32A850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56A00EB1"/>
    <w:multiLevelType w:val="singleLevel"/>
    <w:tmpl w:val="EFBCAFDE"/>
    <w:lvl w:ilvl="0">
      <w:start w:val="1"/>
      <w:numFmt w:val="bullet"/>
      <w:pStyle w:val="a"/>
      <w:lvlText w:val="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25" w15:restartNumberingAfterBreak="0">
    <w:nsid w:val="5D8213ED"/>
    <w:multiLevelType w:val="hybridMultilevel"/>
    <w:tmpl w:val="1930A196"/>
    <w:lvl w:ilvl="0" w:tplc="819E16C6">
      <w:start w:val="1"/>
      <w:numFmt w:val="bullet"/>
      <w:lvlText w:val="-"/>
      <w:lvlJc w:val="left"/>
      <w:pPr>
        <w:ind w:left="800" w:hanging="40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 w15:restartNumberingAfterBreak="0">
    <w:nsid w:val="5E924000"/>
    <w:multiLevelType w:val="hybridMultilevel"/>
    <w:tmpl w:val="AD6EDD92"/>
    <w:lvl w:ilvl="0" w:tplc="DC7C376E">
      <w:start w:val="1"/>
      <w:numFmt w:val="bullet"/>
      <w:pStyle w:val="t1"/>
      <w:lvlText w:val=""/>
      <w:lvlJc w:val="left"/>
      <w:pPr>
        <w:tabs>
          <w:tab w:val="num" w:pos="851"/>
        </w:tabs>
        <w:ind w:left="907" w:hanging="340"/>
      </w:pPr>
      <w:rPr>
        <w:rFonts w:ascii="Wingdings" w:hAnsi="Wingdings" w:hint="default"/>
      </w:rPr>
    </w:lvl>
    <w:lvl w:ilvl="1" w:tplc="1846907E">
      <w:start w:val="1"/>
      <w:numFmt w:val="bullet"/>
      <w:pStyle w:val="t3"/>
      <w:lvlText w:val=""/>
      <w:lvlJc w:val="left"/>
      <w:pPr>
        <w:tabs>
          <w:tab w:val="num" w:pos="800"/>
        </w:tabs>
        <w:ind w:left="1084" w:hanging="284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68A37CE3"/>
    <w:multiLevelType w:val="hybridMultilevel"/>
    <w:tmpl w:val="3326C35A"/>
    <w:lvl w:ilvl="0" w:tplc="89445F94">
      <w:start w:val="1"/>
      <w:numFmt w:val="upperLetter"/>
      <w:lvlText w:val="%1."/>
      <w:lvlJc w:val="left"/>
      <w:pPr>
        <w:ind w:left="79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34" w:hanging="400"/>
      </w:pPr>
    </w:lvl>
    <w:lvl w:ilvl="2" w:tplc="0409001B" w:tentative="1">
      <w:start w:val="1"/>
      <w:numFmt w:val="lowerRoman"/>
      <w:lvlText w:val="%3."/>
      <w:lvlJc w:val="right"/>
      <w:pPr>
        <w:ind w:left="1634" w:hanging="400"/>
      </w:pPr>
    </w:lvl>
    <w:lvl w:ilvl="3" w:tplc="0409000F" w:tentative="1">
      <w:start w:val="1"/>
      <w:numFmt w:val="decimal"/>
      <w:lvlText w:val="%4."/>
      <w:lvlJc w:val="left"/>
      <w:pPr>
        <w:ind w:left="2034" w:hanging="400"/>
      </w:pPr>
    </w:lvl>
    <w:lvl w:ilvl="4" w:tplc="04090019" w:tentative="1">
      <w:start w:val="1"/>
      <w:numFmt w:val="upperLetter"/>
      <w:lvlText w:val="%5."/>
      <w:lvlJc w:val="left"/>
      <w:pPr>
        <w:ind w:left="2434" w:hanging="400"/>
      </w:pPr>
    </w:lvl>
    <w:lvl w:ilvl="5" w:tplc="0409001B" w:tentative="1">
      <w:start w:val="1"/>
      <w:numFmt w:val="lowerRoman"/>
      <w:lvlText w:val="%6."/>
      <w:lvlJc w:val="right"/>
      <w:pPr>
        <w:ind w:left="2834" w:hanging="400"/>
      </w:pPr>
    </w:lvl>
    <w:lvl w:ilvl="6" w:tplc="0409000F" w:tentative="1">
      <w:start w:val="1"/>
      <w:numFmt w:val="decimal"/>
      <w:lvlText w:val="%7."/>
      <w:lvlJc w:val="left"/>
      <w:pPr>
        <w:ind w:left="3234" w:hanging="400"/>
      </w:pPr>
    </w:lvl>
    <w:lvl w:ilvl="7" w:tplc="04090019" w:tentative="1">
      <w:start w:val="1"/>
      <w:numFmt w:val="upperLetter"/>
      <w:lvlText w:val="%8."/>
      <w:lvlJc w:val="left"/>
      <w:pPr>
        <w:ind w:left="3634" w:hanging="400"/>
      </w:pPr>
    </w:lvl>
    <w:lvl w:ilvl="8" w:tplc="0409001B" w:tentative="1">
      <w:start w:val="1"/>
      <w:numFmt w:val="lowerRoman"/>
      <w:lvlText w:val="%9."/>
      <w:lvlJc w:val="right"/>
      <w:pPr>
        <w:ind w:left="4034" w:hanging="400"/>
      </w:pPr>
    </w:lvl>
  </w:abstractNum>
  <w:abstractNum w:abstractNumId="28" w15:restartNumberingAfterBreak="0">
    <w:nsid w:val="693F589B"/>
    <w:multiLevelType w:val="hybridMultilevel"/>
    <w:tmpl w:val="AA806934"/>
    <w:lvl w:ilvl="0" w:tplc="04090001">
      <w:start w:val="1"/>
      <w:numFmt w:val="bullet"/>
      <w:lvlText w:val="–"/>
      <w:lvlJc w:val="left"/>
      <w:pPr>
        <w:ind w:left="800" w:hanging="40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9" w15:restartNumberingAfterBreak="0">
    <w:nsid w:val="6EC6606F"/>
    <w:multiLevelType w:val="hybridMultilevel"/>
    <w:tmpl w:val="FD88D954"/>
    <w:lvl w:ilvl="0" w:tplc="819E16C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 w15:restartNumberingAfterBreak="0">
    <w:nsid w:val="6FCF2D67"/>
    <w:multiLevelType w:val="hybridMultilevel"/>
    <w:tmpl w:val="1F9AA804"/>
    <w:lvl w:ilvl="0" w:tplc="7870BF82">
      <w:start w:val="1"/>
      <w:numFmt w:val="bullet"/>
      <w:lvlText w:val=""/>
      <w:lvlJc w:val="left"/>
      <w:pPr>
        <w:tabs>
          <w:tab w:val="num" w:pos="792"/>
        </w:tabs>
        <w:ind w:left="792" w:hanging="396"/>
      </w:pPr>
      <w:rPr>
        <w:rFonts w:ascii="Wingdings" w:hAnsi="Wingdings" w:hint="default"/>
      </w:rPr>
    </w:lvl>
    <w:lvl w:ilvl="1" w:tplc="D79C2194">
      <w:start w:val="1"/>
      <w:numFmt w:val="bullet"/>
      <w:pStyle w:val="ActListDet"/>
      <w:lvlText w:val=""/>
      <w:lvlJc w:val="left"/>
      <w:pPr>
        <w:tabs>
          <w:tab w:val="num" w:pos="1192"/>
        </w:tabs>
        <w:ind w:left="1192" w:hanging="396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96"/>
        </w:tabs>
        <w:ind w:left="1596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96"/>
        </w:tabs>
        <w:ind w:left="1996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396"/>
        </w:tabs>
        <w:ind w:left="2396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96"/>
        </w:tabs>
        <w:ind w:left="2796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96"/>
        </w:tabs>
        <w:ind w:left="3196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596"/>
        </w:tabs>
        <w:ind w:left="3596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96"/>
        </w:tabs>
        <w:ind w:left="3996" w:hanging="400"/>
      </w:pPr>
    </w:lvl>
  </w:abstractNum>
  <w:abstractNum w:abstractNumId="31" w15:restartNumberingAfterBreak="0">
    <w:nsid w:val="71150729"/>
    <w:multiLevelType w:val="hybridMultilevel"/>
    <w:tmpl w:val="D8CA76CE"/>
    <w:lvl w:ilvl="0" w:tplc="6C1A848E">
      <w:start w:val="1"/>
      <w:numFmt w:val="decimal"/>
      <w:pStyle w:val="7"/>
      <w:lvlText w:val="(%1)"/>
      <w:lvlJc w:val="left"/>
      <w:pPr>
        <w:ind w:left="8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2" w15:restartNumberingAfterBreak="0">
    <w:nsid w:val="71BD290E"/>
    <w:multiLevelType w:val="hybridMultilevel"/>
    <w:tmpl w:val="56DA68A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3" w15:restartNumberingAfterBreak="0">
    <w:nsid w:val="74A404FE"/>
    <w:multiLevelType w:val="hybridMultilevel"/>
    <w:tmpl w:val="3326C35A"/>
    <w:lvl w:ilvl="0" w:tplc="89445F94">
      <w:start w:val="1"/>
      <w:numFmt w:val="upperLetter"/>
      <w:lvlText w:val="%1."/>
      <w:lvlJc w:val="left"/>
      <w:pPr>
        <w:ind w:left="79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34" w:hanging="400"/>
      </w:pPr>
    </w:lvl>
    <w:lvl w:ilvl="2" w:tplc="0409001B" w:tentative="1">
      <w:start w:val="1"/>
      <w:numFmt w:val="lowerRoman"/>
      <w:lvlText w:val="%3."/>
      <w:lvlJc w:val="right"/>
      <w:pPr>
        <w:ind w:left="1634" w:hanging="400"/>
      </w:pPr>
    </w:lvl>
    <w:lvl w:ilvl="3" w:tplc="0409000F" w:tentative="1">
      <w:start w:val="1"/>
      <w:numFmt w:val="decimal"/>
      <w:lvlText w:val="%4."/>
      <w:lvlJc w:val="left"/>
      <w:pPr>
        <w:ind w:left="2034" w:hanging="400"/>
      </w:pPr>
    </w:lvl>
    <w:lvl w:ilvl="4" w:tplc="04090019" w:tentative="1">
      <w:start w:val="1"/>
      <w:numFmt w:val="upperLetter"/>
      <w:lvlText w:val="%5."/>
      <w:lvlJc w:val="left"/>
      <w:pPr>
        <w:ind w:left="2434" w:hanging="400"/>
      </w:pPr>
    </w:lvl>
    <w:lvl w:ilvl="5" w:tplc="0409001B" w:tentative="1">
      <w:start w:val="1"/>
      <w:numFmt w:val="lowerRoman"/>
      <w:lvlText w:val="%6."/>
      <w:lvlJc w:val="right"/>
      <w:pPr>
        <w:ind w:left="2834" w:hanging="400"/>
      </w:pPr>
    </w:lvl>
    <w:lvl w:ilvl="6" w:tplc="0409000F" w:tentative="1">
      <w:start w:val="1"/>
      <w:numFmt w:val="decimal"/>
      <w:lvlText w:val="%7."/>
      <w:lvlJc w:val="left"/>
      <w:pPr>
        <w:ind w:left="3234" w:hanging="400"/>
      </w:pPr>
    </w:lvl>
    <w:lvl w:ilvl="7" w:tplc="04090019" w:tentative="1">
      <w:start w:val="1"/>
      <w:numFmt w:val="upperLetter"/>
      <w:lvlText w:val="%8."/>
      <w:lvlJc w:val="left"/>
      <w:pPr>
        <w:ind w:left="3634" w:hanging="400"/>
      </w:pPr>
    </w:lvl>
    <w:lvl w:ilvl="8" w:tplc="0409001B" w:tentative="1">
      <w:start w:val="1"/>
      <w:numFmt w:val="lowerRoman"/>
      <w:lvlText w:val="%9."/>
      <w:lvlJc w:val="right"/>
      <w:pPr>
        <w:ind w:left="4034" w:hanging="400"/>
      </w:pPr>
    </w:lvl>
  </w:abstractNum>
  <w:num w:numId="1">
    <w:abstractNumId w:val="15"/>
  </w:num>
  <w:num w:numId="2">
    <w:abstractNumId w:val="26"/>
  </w:num>
  <w:num w:numId="3">
    <w:abstractNumId w:val="6"/>
  </w:num>
  <w:num w:numId="4">
    <w:abstractNumId w:val="24"/>
  </w:num>
  <w:num w:numId="5">
    <w:abstractNumId w:val="30"/>
  </w:num>
  <w:num w:numId="6">
    <w:abstractNumId w:val="13"/>
  </w:num>
  <w:num w:numId="7">
    <w:abstractNumId w:val="33"/>
  </w:num>
  <w:num w:numId="8">
    <w:abstractNumId w:val="27"/>
  </w:num>
  <w:num w:numId="9">
    <w:abstractNumId w:val="8"/>
  </w:num>
  <w:num w:numId="10">
    <w:abstractNumId w:val="0"/>
  </w:num>
  <w:num w:numId="11">
    <w:abstractNumId w:val="22"/>
  </w:num>
  <w:num w:numId="12">
    <w:abstractNumId w:val="9"/>
  </w:num>
  <w:num w:numId="13">
    <w:abstractNumId w:val="20"/>
  </w:num>
  <w:num w:numId="14">
    <w:abstractNumId w:val="17"/>
  </w:num>
  <w:num w:numId="15">
    <w:abstractNumId w:val="12"/>
  </w:num>
  <w:num w:numId="16">
    <w:abstractNumId w:val="16"/>
  </w:num>
  <w:num w:numId="17">
    <w:abstractNumId w:val="18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</w:num>
  <w:num w:numId="20">
    <w:abstractNumId w:val="23"/>
  </w:num>
  <w:num w:numId="21">
    <w:abstractNumId w:val="11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</w:num>
  <w:num w:numId="24">
    <w:abstractNumId w:val="0"/>
  </w:num>
  <w:num w:numId="25">
    <w:abstractNumId w:val="31"/>
  </w:num>
  <w:num w:numId="26">
    <w:abstractNumId w:val="2"/>
  </w:num>
  <w:num w:numId="27">
    <w:abstractNumId w:val="32"/>
  </w:num>
  <w:num w:numId="28">
    <w:abstractNumId w:val="1"/>
  </w:num>
  <w:num w:numId="29">
    <w:abstractNumId w:val="5"/>
  </w:num>
  <w:num w:numId="30">
    <w:abstractNumId w:val="14"/>
  </w:num>
  <w:num w:numId="31">
    <w:abstractNumId w:val="3"/>
  </w:num>
  <w:num w:numId="32">
    <w:abstractNumId w:val="25"/>
  </w:num>
  <w:num w:numId="33">
    <w:abstractNumId w:val="19"/>
  </w:num>
  <w:num w:numId="34">
    <w:abstractNumId w:val="10"/>
  </w:num>
  <w:num w:numId="35">
    <w:abstractNumId w:val="4"/>
  </w:num>
  <w:num w:numId="36">
    <w:abstractNumId w:val="7"/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1"/>
  </w:num>
  <w:num w:numId="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hideSpellingErrors/>
  <w:activeWritingStyle w:appName="MSWord" w:lang="ko-KR" w:vendorID="64" w:dllVersion="131077" w:nlCheck="1" w:checkStyle="1"/>
  <w:activeWritingStyle w:appName="MSWord" w:lang="en-US" w:vendorID="64" w:dllVersion="131078" w:nlCheck="1" w:checkStyle="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851"/>
  <w:drawingGridHorizontalSpacing w:val="100"/>
  <w:displayHorizontalDrawingGridEvery w:val="0"/>
  <w:displayVerticalDrawingGridEvery w:val="2"/>
  <w:noPunctuationKerning/>
  <w:characterSpacingControl w:val="doNotCompress"/>
  <w:noLineBreaksAfter w:lang="ko-KR" w:val="([\{‘“〈《「『【〔＄（［｛￦"/>
  <w:noLineBreaksBefore w:lang="ko-KR" w:val="!%),.:;?]}°’”′″℃〉》」』】〕！％），．：；？］｝￠"/>
  <w:hdrShapeDefaults>
    <o:shapedefaults v:ext="edit" spidmax="2049">
      <o:colormru v:ext="edit" colors="#ddd,#ffc,#969696,#3cf,#6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A48"/>
    <w:rsid w:val="00001AE2"/>
    <w:rsid w:val="00001BC8"/>
    <w:rsid w:val="0000279B"/>
    <w:rsid w:val="00002CEF"/>
    <w:rsid w:val="000031D1"/>
    <w:rsid w:val="00003730"/>
    <w:rsid w:val="00004762"/>
    <w:rsid w:val="0000497C"/>
    <w:rsid w:val="00004E57"/>
    <w:rsid w:val="0000516C"/>
    <w:rsid w:val="000062A4"/>
    <w:rsid w:val="000062B7"/>
    <w:rsid w:val="0000646F"/>
    <w:rsid w:val="000072D5"/>
    <w:rsid w:val="00010185"/>
    <w:rsid w:val="00011D0B"/>
    <w:rsid w:val="000124E5"/>
    <w:rsid w:val="0001250D"/>
    <w:rsid w:val="00012798"/>
    <w:rsid w:val="000152EB"/>
    <w:rsid w:val="00015D3A"/>
    <w:rsid w:val="000166F3"/>
    <w:rsid w:val="00016E7F"/>
    <w:rsid w:val="00017D08"/>
    <w:rsid w:val="00022C63"/>
    <w:rsid w:val="000239B9"/>
    <w:rsid w:val="00023E44"/>
    <w:rsid w:val="00023FAF"/>
    <w:rsid w:val="00024B30"/>
    <w:rsid w:val="00025AEE"/>
    <w:rsid w:val="00027030"/>
    <w:rsid w:val="00027A83"/>
    <w:rsid w:val="0003178C"/>
    <w:rsid w:val="00032368"/>
    <w:rsid w:val="0003255E"/>
    <w:rsid w:val="00033177"/>
    <w:rsid w:val="00033F72"/>
    <w:rsid w:val="00034F5A"/>
    <w:rsid w:val="0003744B"/>
    <w:rsid w:val="00037A2C"/>
    <w:rsid w:val="000405FA"/>
    <w:rsid w:val="00040C99"/>
    <w:rsid w:val="00041903"/>
    <w:rsid w:val="0004336E"/>
    <w:rsid w:val="0004370E"/>
    <w:rsid w:val="00045C83"/>
    <w:rsid w:val="00045EAD"/>
    <w:rsid w:val="00045F1C"/>
    <w:rsid w:val="0004626B"/>
    <w:rsid w:val="00046631"/>
    <w:rsid w:val="0004690A"/>
    <w:rsid w:val="00050628"/>
    <w:rsid w:val="00052A69"/>
    <w:rsid w:val="00052D51"/>
    <w:rsid w:val="00052F1F"/>
    <w:rsid w:val="000536BD"/>
    <w:rsid w:val="00053F31"/>
    <w:rsid w:val="00054402"/>
    <w:rsid w:val="00054F73"/>
    <w:rsid w:val="00055041"/>
    <w:rsid w:val="00057639"/>
    <w:rsid w:val="000615F9"/>
    <w:rsid w:val="00061D20"/>
    <w:rsid w:val="00062096"/>
    <w:rsid w:val="00062A2F"/>
    <w:rsid w:val="0006367E"/>
    <w:rsid w:val="00063A5D"/>
    <w:rsid w:val="00065478"/>
    <w:rsid w:val="00066ACF"/>
    <w:rsid w:val="00067D0B"/>
    <w:rsid w:val="000706F0"/>
    <w:rsid w:val="00070EBF"/>
    <w:rsid w:val="00071D03"/>
    <w:rsid w:val="00072225"/>
    <w:rsid w:val="00072393"/>
    <w:rsid w:val="000723FB"/>
    <w:rsid w:val="0007341C"/>
    <w:rsid w:val="0007522B"/>
    <w:rsid w:val="000754A7"/>
    <w:rsid w:val="000759C1"/>
    <w:rsid w:val="00077421"/>
    <w:rsid w:val="000813AD"/>
    <w:rsid w:val="000830F4"/>
    <w:rsid w:val="00083201"/>
    <w:rsid w:val="000833B7"/>
    <w:rsid w:val="00083446"/>
    <w:rsid w:val="00083B20"/>
    <w:rsid w:val="00083DD2"/>
    <w:rsid w:val="00083E79"/>
    <w:rsid w:val="00085346"/>
    <w:rsid w:val="0008660B"/>
    <w:rsid w:val="000875C4"/>
    <w:rsid w:val="0009038A"/>
    <w:rsid w:val="000912B2"/>
    <w:rsid w:val="0009180E"/>
    <w:rsid w:val="00091FBC"/>
    <w:rsid w:val="00095022"/>
    <w:rsid w:val="0009650C"/>
    <w:rsid w:val="00096AD6"/>
    <w:rsid w:val="00096E0F"/>
    <w:rsid w:val="000A276D"/>
    <w:rsid w:val="000A2CC4"/>
    <w:rsid w:val="000A2E04"/>
    <w:rsid w:val="000A3389"/>
    <w:rsid w:val="000A35A0"/>
    <w:rsid w:val="000A3C10"/>
    <w:rsid w:val="000A444A"/>
    <w:rsid w:val="000A4EB8"/>
    <w:rsid w:val="000A5291"/>
    <w:rsid w:val="000A5374"/>
    <w:rsid w:val="000A5595"/>
    <w:rsid w:val="000A61E5"/>
    <w:rsid w:val="000B0482"/>
    <w:rsid w:val="000B0892"/>
    <w:rsid w:val="000B0F24"/>
    <w:rsid w:val="000B14FF"/>
    <w:rsid w:val="000B2423"/>
    <w:rsid w:val="000B2614"/>
    <w:rsid w:val="000B3BB6"/>
    <w:rsid w:val="000B5825"/>
    <w:rsid w:val="000B59F1"/>
    <w:rsid w:val="000B5C61"/>
    <w:rsid w:val="000C00E3"/>
    <w:rsid w:val="000C07D4"/>
    <w:rsid w:val="000C2B9B"/>
    <w:rsid w:val="000C32FD"/>
    <w:rsid w:val="000C3F8F"/>
    <w:rsid w:val="000C5A16"/>
    <w:rsid w:val="000C6F81"/>
    <w:rsid w:val="000C7182"/>
    <w:rsid w:val="000D0AFC"/>
    <w:rsid w:val="000D0C01"/>
    <w:rsid w:val="000D14A5"/>
    <w:rsid w:val="000D2991"/>
    <w:rsid w:val="000D324C"/>
    <w:rsid w:val="000D390C"/>
    <w:rsid w:val="000D41B5"/>
    <w:rsid w:val="000D4B51"/>
    <w:rsid w:val="000D4C78"/>
    <w:rsid w:val="000D5D73"/>
    <w:rsid w:val="000D621D"/>
    <w:rsid w:val="000D7668"/>
    <w:rsid w:val="000E0302"/>
    <w:rsid w:val="000E0C16"/>
    <w:rsid w:val="000E11B4"/>
    <w:rsid w:val="000E2594"/>
    <w:rsid w:val="000E3790"/>
    <w:rsid w:val="000E4A44"/>
    <w:rsid w:val="000E4F0F"/>
    <w:rsid w:val="000E5E3C"/>
    <w:rsid w:val="000E6264"/>
    <w:rsid w:val="000E63FC"/>
    <w:rsid w:val="000E664C"/>
    <w:rsid w:val="000E6BEB"/>
    <w:rsid w:val="000E6D23"/>
    <w:rsid w:val="000E6ED4"/>
    <w:rsid w:val="000F0102"/>
    <w:rsid w:val="000F0795"/>
    <w:rsid w:val="000F0EE3"/>
    <w:rsid w:val="000F2C31"/>
    <w:rsid w:val="000F3130"/>
    <w:rsid w:val="000F3165"/>
    <w:rsid w:val="000F70CB"/>
    <w:rsid w:val="00102331"/>
    <w:rsid w:val="00102710"/>
    <w:rsid w:val="00102B19"/>
    <w:rsid w:val="00102B3F"/>
    <w:rsid w:val="00102E2F"/>
    <w:rsid w:val="001034D2"/>
    <w:rsid w:val="00103A72"/>
    <w:rsid w:val="00104A34"/>
    <w:rsid w:val="00106C32"/>
    <w:rsid w:val="001105A0"/>
    <w:rsid w:val="00111B3D"/>
    <w:rsid w:val="0011352F"/>
    <w:rsid w:val="001153C8"/>
    <w:rsid w:val="00116AD4"/>
    <w:rsid w:val="00117D4F"/>
    <w:rsid w:val="0012053F"/>
    <w:rsid w:val="001211C0"/>
    <w:rsid w:val="00122CA5"/>
    <w:rsid w:val="00124F05"/>
    <w:rsid w:val="00125640"/>
    <w:rsid w:val="00126A07"/>
    <w:rsid w:val="00127C7A"/>
    <w:rsid w:val="001309D5"/>
    <w:rsid w:val="00140CAE"/>
    <w:rsid w:val="00141AF3"/>
    <w:rsid w:val="00141B6F"/>
    <w:rsid w:val="001422BD"/>
    <w:rsid w:val="001425CB"/>
    <w:rsid w:val="00142F70"/>
    <w:rsid w:val="0014301E"/>
    <w:rsid w:val="00143424"/>
    <w:rsid w:val="00143630"/>
    <w:rsid w:val="00143E03"/>
    <w:rsid w:val="00144065"/>
    <w:rsid w:val="00144403"/>
    <w:rsid w:val="00146842"/>
    <w:rsid w:val="001470FB"/>
    <w:rsid w:val="0015149D"/>
    <w:rsid w:val="00151CFE"/>
    <w:rsid w:val="001522F8"/>
    <w:rsid w:val="0015233E"/>
    <w:rsid w:val="001523B6"/>
    <w:rsid w:val="00152861"/>
    <w:rsid w:val="00152B36"/>
    <w:rsid w:val="00152B68"/>
    <w:rsid w:val="00152D30"/>
    <w:rsid w:val="00152EEF"/>
    <w:rsid w:val="00153D37"/>
    <w:rsid w:val="00154369"/>
    <w:rsid w:val="00155A22"/>
    <w:rsid w:val="00157074"/>
    <w:rsid w:val="00160770"/>
    <w:rsid w:val="00160CA4"/>
    <w:rsid w:val="001614FC"/>
    <w:rsid w:val="00161B4E"/>
    <w:rsid w:val="00161ED2"/>
    <w:rsid w:val="001624A8"/>
    <w:rsid w:val="001629AB"/>
    <w:rsid w:val="00163205"/>
    <w:rsid w:val="0016437D"/>
    <w:rsid w:val="00164812"/>
    <w:rsid w:val="001651DF"/>
    <w:rsid w:val="001658B1"/>
    <w:rsid w:val="001667C5"/>
    <w:rsid w:val="00166A12"/>
    <w:rsid w:val="00166B50"/>
    <w:rsid w:val="00167372"/>
    <w:rsid w:val="001702AF"/>
    <w:rsid w:val="00170998"/>
    <w:rsid w:val="00170D9E"/>
    <w:rsid w:val="00171673"/>
    <w:rsid w:val="00172D25"/>
    <w:rsid w:val="001749CD"/>
    <w:rsid w:val="001753EC"/>
    <w:rsid w:val="00175440"/>
    <w:rsid w:val="001755CA"/>
    <w:rsid w:val="0017647C"/>
    <w:rsid w:val="00176B56"/>
    <w:rsid w:val="00176DC3"/>
    <w:rsid w:val="00177BBA"/>
    <w:rsid w:val="00180301"/>
    <w:rsid w:val="0018054E"/>
    <w:rsid w:val="0018060B"/>
    <w:rsid w:val="00181D6A"/>
    <w:rsid w:val="001830CC"/>
    <w:rsid w:val="0018383E"/>
    <w:rsid w:val="0018427D"/>
    <w:rsid w:val="00185519"/>
    <w:rsid w:val="00186117"/>
    <w:rsid w:val="001863DF"/>
    <w:rsid w:val="00187F46"/>
    <w:rsid w:val="00190A4C"/>
    <w:rsid w:val="00193919"/>
    <w:rsid w:val="00193C4F"/>
    <w:rsid w:val="00194297"/>
    <w:rsid w:val="001945E6"/>
    <w:rsid w:val="001955E7"/>
    <w:rsid w:val="00195DBD"/>
    <w:rsid w:val="00196412"/>
    <w:rsid w:val="001977C8"/>
    <w:rsid w:val="001978BA"/>
    <w:rsid w:val="00197CC4"/>
    <w:rsid w:val="001A1BB2"/>
    <w:rsid w:val="001A20BF"/>
    <w:rsid w:val="001A3B25"/>
    <w:rsid w:val="001A4D4C"/>
    <w:rsid w:val="001A4F3A"/>
    <w:rsid w:val="001A4FC6"/>
    <w:rsid w:val="001A581A"/>
    <w:rsid w:val="001A6949"/>
    <w:rsid w:val="001A6A40"/>
    <w:rsid w:val="001A72C8"/>
    <w:rsid w:val="001B07FF"/>
    <w:rsid w:val="001B1D2E"/>
    <w:rsid w:val="001B2336"/>
    <w:rsid w:val="001B241A"/>
    <w:rsid w:val="001B25A1"/>
    <w:rsid w:val="001B3BAA"/>
    <w:rsid w:val="001B3F34"/>
    <w:rsid w:val="001B4020"/>
    <w:rsid w:val="001B431C"/>
    <w:rsid w:val="001B6071"/>
    <w:rsid w:val="001B6FE6"/>
    <w:rsid w:val="001B781C"/>
    <w:rsid w:val="001C0F16"/>
    <w:rsid w:val="001C48FE"/>
    <w:rsid w:val="001C4BDE"/>
    <w:rsid w:val="001C5B23"/>
    <w:rsid w:val="001C5D9A"/>
    <w:rsid w:val="001C798F"/>
    <w:rsid w:val="001D08C4"/>
    <w:rsid w:val="001D1B7B"/>
    <w:rsid w:val="001D2B97"/>
    <w:rsid w:val="001D3691"/>
    <w:rsid w:val="001D496E"/>
    <w:rsid w:val="001D4DFB"/>
    <w:rsid w:val="001D56B0"/>
    <w:rsid w:val="001D7A0E"/>
    <w:rsid w:val="001E0678"/>
    <w:rsid w:val="001E0AED"/>
    <w:rsid w:val="001E1F6D"/>
    <w:rsid w:val="001E2B63"/>
    <w:rsid w:val="001E5414"/>
    <w:rsid w:val="001E5BF8"/>
    <w:rsid w:val="001E669E"/>
    <w:rsid w:val="001F04B7"/>
    <w:rsid w:val="001F0A97"/>
    <w:rsid w:val="001F1561"/>
    <w:rsid w:val="001F26F0"/>
    <w:rsid w:val="001F2723"/>
    <w:rsid w:val="001F2838"/>
    <w:rsid w:val="001F2B66"/>
    <w:rsid w:val="001F2DDD"/>
    <w:rsid w:val="001F3EA8"/>
    <w:rsid w:val="001F470A"/>
    <w:rsid w:val="001F4C0A"/>
    <w:rsid w:val="001F4D67"/>
    <w:rsid w:val="001F4E43"/>
    <w:rsid w:val="001F4F95"/>
    <w:rsid w:val="001F54B0"/>
    <w:rsid w:val="001F572F"/>
    <w:rsid w:val="001F6141"/>
    <w:rsid w:val="001F787C"/>
    <w:rsid w:val="001F7AA3"/>
    <w:rsid w:val="001F7BFA"/>
    <w:rsid w:val="00201633"/>
    <w:rsid w:val="002018F6"/>
    <w:rsid w:val="002045B3"/>
    <w:rsid w:val="002046C2"/>
    <w:rsid w:val="00211469"/>
    <w:rsid w:val="002121EA"/>
    <w:rsid w:val="00212522"/>
    <w:rsid w:val="002142C2"/>
    <w:rsid w:val="00214C10"/>
    <w:rsid w:val="00214DB1"/>
    <w:rsid w:val="00215449"/>
    <w:rsid w:val="00215842"/>
    <w:rsid w:val="002159C7"/>
    <w:rsid w:val="00216C4A"/>
    <w:rsid w:val="00216DE7"/>
    <w:rsid w:val="00220B0C"/>
    <w:rsid w:val="0022293F"/>
    <w:rsid w:val="00222C66"/>
    <w:rsid w:val="00222EBD"/>
    <w:rsid w:val="00222F1D"/>
    <w:rsid w:val="00224200"/>
    <w:rsid w:val="002242F3"/>
    <w:rsid w:val="002250CE"/>
    <w:rsid w:val="0022674B"/>
    <w:rsid w:val="00226900"/>
    <w:rsid w:val="00226AA5"/>
    <w:rsid w:val="00227B95"/>
    <w:rsid w:val="00227D62"/>
    <w:rsid w:val="002306F9"/>
    <w:rsid w:val="002333C0"/>
    <w:rsid w:val="002334E8"/>
    <w:rsid w:val="00234A75"/>
    <w:rsid w:val="00237D63"/>
    <w:rsid w:val="00240051"/>
    <w:rsid w:val="002405D6"/>
    <w:rsid w:val="0024099A"/>
    <w:rsid w:val="00241829"/>
    <w:rsid w:val="00241832"/>
    <w:rsid w:val="002418A4"/>
    <w:rsid w:val="002434C2"/>
    <w:rsid w:val="002450CB"/>
    <w:rsid w:val="00245854"/>
    <w:rsid w:val="00245E84"/>
    <w:rsid w:val="002468B2"/>
    <w:rsid w:val="00246998"/>
    <w:rsid w:val="002469DC"/>
    <w:rsid w:val="00247B8A"/>
    <w:rsid w:val="00251D2E"/>
    <w:rsid w:val="002533A2"/>
    <w:rsid w:val="002539BA"/>
    <w:rsid w:val="00254C63"/>
    <w:rsid w:val="00256287"/>
    <w:rsid w:val="0025660D"/>
    <w:rsid w:val="0025706C"/>
    <w:rsid w:val="00257C1A"/>
    <w:rsid w:val="002606D0"/>
    <w:rsid w:val="002615C0"/>
    <w:rsid w:val="00261D82"/>
    <w:rsid w:val="0026345A"/>
    <w:rsid w:val="00264533"/>
    <w:rsid w:val="002655DA"/>
    <w:rsid w:val="002655DE"/>
    <w:rsid w:val="00265630"/>
    <w:rsid w:val="002663F5"/>
    <w:rsid w:val="00267251"/>
    <w:rsid w:val="0026775B"/>
    <w:rsid w:val="00267AB9"/>
    <w:rsid w:val="00270747"/>
    <w:rsid w:val="002707D7"/>
    <w:rsid w:val="002708A8"/>
    <w:rsid w:val="00270D00"/>
    <w:rsid w:val="00271E8F"/>
    <w:rsid w:val="00273DC4"/>
    <w:rsid w:val="0027452A"/>
    <w:rsid w:val="00274589"/>
    <w:rsid w:val="00274A77"/>
    <w:rsid w:val="00276944"/>
    <w:rsid w:val="00276D2B"/>
    <w:rsid w:val="0027749A"/>
    <w:rsid w:val="002778E0"/>
    <w:rsid w:val="00277BB0"/>
    <w:rsid w:val="00280B80"/>
    <w:rsid w:val="0028135D"/>
    <w:rsid w:val="00281CAB"/>
    <w:rsid w:val="002824C5"/>
    <w:rsid w:val="00283109"/>
    <w:rsid w:val="002834AE"/>
    <w:rsid w:val="00285282"/>
    <w:rsid w:val="002852C1"/>
    <w:rsid w:val="00285A90"/>
    <w:rsid w:val="00287747"/>
    <w:rsid w:val="002902F6"/>
    <w:rsid w:val="002904AB"/>
    <w:rsid w:val="00291527"/>
    <w:rsid w:val="00291CEB"/>
    <w:rsid w:val="002930BD"/>
    <w:rsid w:val="0029384E"/>
    <w:rsid w:val="0029385C"/>
    <w:rsid w:val="0029486E"/>
    <w:rsid w:val="002954B8"/>
    <w:rsid w:val="00296F15"/>
    <w:rsid w:val="002A1711"/>
    <w:rsid w:val="002A2153"/>
    <w:rsid w:val="002A2234"/>
    <w:rsid w:val="002A2B9B"/>
    <w:rsid w:val="002A3702"/>
    <w:rsid w:val="002A42F1"/>
    <w:rsid w:val="002A53DA"/>
    <w:rsid w:val="002A58E6"/>
    <w:rsid w:val="002A5FBF"/>
    <w:rsid w:val="002A5FE6"/>
    <w:rsid w:val="002A6AFE"/>
    <w:rsid w:val="002B05C4"/>
    <w:rsid w:val="002B1FC1"/>
    <w:rsid w:val="002B22F8"/>
    <w:rsid w:val="002B2AF1"/>
    <w:rsid w:val="002B2E3C"/>
    <w:rsid w:val="002B5736"/>
    <w:rsid w:val="002B5A2F"/>
    <w:rsid w:val="002B64F4"/>
    <w:rsid w:val="002B6601"/>
    <w:rsid w:val="002C045C"/>
    <w:rsid w:val="002C164B"/>
    <w:rsid w:val="002C1A9A"/>
    <w:rsid w:val="002C207A"/>
    <w:rsid w:val="002C30DD"/>
    <w:rsid w:val="002C379E"/>
    <w:rsid w:val="002C3FEE"/>
    <w:rsid w:val="002C4677"/>
    <w:rsid w:val="002C5585"/>
    <w:rsid w:val="002C5B0C"/>
    <w:rsid w:val="002C5C13"/>
    <w:rsid w:val="002C5D13"/>
    <w:rsid w:val="002D0084"/>
    <w:rsid w:val="002D0595"/>
    <w:rsid w:val="002D067F"/>
    <w:rsid w:val="002D1548"/>
    <w:rsid w:val="002D22C3"/>
    <w:rsid w:val="002D2C95"/>
    <w:rsid w:val="002D30B1"/>
    <w:rsid w:val="002D3332"/>
    <w:rsid w:val="002D383A"/>
    <w:rsid w:val="002D3B94"/>
    <w:rsid w:val="002D41B7"/>
    <w:rsid w:val="002D4248"/>
    <w:rsid w:val="002D4260"/>
    <w:rsid w:val="002D4A6D"/>
    <w:rsid w:val="002D4E4E"/>
    <w:rsid w:val="002D75CD"/>
    <w:rsid w:val="002E19E1"/>
    <w:rsid w:val="002E1BA7"/>
    <w:rsid w:val="002E1BF4"/>
    <w:rsid w:val="002E36CE"/>
    <w:rsid w:val="002E3C4C"/>
    <w:rsid w:val="002E3ED3"/>
    <w:rsid w:val="002E520E"/>
    <w:rsid w:val="002E591A"/>
    <w:rsid w:val="002E7182"/>
    <w:rsid w:val="002E7E1A"/>
    <w:rsid w:val="002F0508"/>
    <w:rsid w:val="002F07D8"/>
    <w:rsid w:val="002F1242"/>
    <w:rsid w:val="002F1895"/>
    <w:rsid w:val="002F1BC9"/>
    <w:rsid w:val="002F2962"/>
    <w:rsid w:val="002F3C27"/>
    <w:rsid w:val="002F3C31"/>
    <w:rsid w:val="002F3FF4"/>
    <w:rsid w:val="002F4AB9"/>
    <w:rsid w:val="002F4FFE"/>
    <w:rsid w:val="002F650B"/>
    <w:rsid w:val="002F6A50"/>
    <w:rsid w:val="002F6F61"/>
    <w:rsid w:val="002F7138"/>
    <w:rsid w:val="00300D9E"/>
    <w:rsid w:val="00303122"/>
    <w:rsid w:val="00303D0E"/>
    <w:rsid w:val="00310107"/>
    <w:rsid w:val="00310374"/>
    <w:rsid w:val="00311348"/>
    <w:rsid w:val="0031134C"/>
    <w:rsid w:val="00312176"/>
    <w:rsid w:val="00312BFE"/>
    <w:rsid w:val="00313061"/>
    <w:rsid w:val="00313FEF"/>
    <w:rsid w:val="0031455E"/>
    <w:rsid w:val="00315B77"/>
    <w:rsid w:val="00315C0B"/>
    <w:rsid w:val="00316D18"/>
    <w:rsid w:val="00320E5B"/>
    <w:rsid w:val="003213C1"/>
    <w:rsid w:val="003225CE"/>
    <w:rsid w:val="00322720"/>
    <w:rsid w:val="00322B7C"/>
    <w:rsid w:val="00323A9A"/>
    <w:rsid w:val="00323BB3"/>
    <w:rsid w:val="003240D6"/>
    <w:rsid w:val="00324FC5"/>
    <w:rsid w:val="00325065"/>
    <w:rsid w:val="00325881"/>
    <w:rsid w:val="003258F1"/>
    <w:rsid w:val="00330552"/>
    <w:rsid w:val="00331E79"/>
    <w:rsid w:val="00331ECE"/>
    <w:rsid w:val="00331FBB"/>
    <w:rsid w:val="00332E01"/>
    <w:rsid w:val="003347DD"/>
    <w:rsid w:val="00334CBA"/>
    <w:rsid w:val="00334E96"/>
    <w:rsid w:val="00335EBD"/>
    <w:rsid w:val="003360CB"/>
    <w:rsid w:val="00337872"/>
    <w:rsid w:val="00340C8E"/>
    <w:rsid w:val="00341569"/>
    <w:rsid w:val="00341677"/>
    <w:rsid w:val="00341BCC"/>
    <w:rsid w:val="00341FD5"/>
    <w:rsid w:val="003427DB"/>
    <w:rsid w:val="00342A38"/>
    <w:rsid w:val="003434FB"/>
    <w:rsid w:val="00343EFD"/>
    <w:rsid w:val="00345F31"/>
    <w:rsid w:val="00345FA4"/>
    <w:rsid w:val="003464FE"/>
    <w:rsid w:val="003467D0"/>
    <w:rsid w:val="00346BDA"/>
    <w:rsid w:val="0034725B"/>
    <w:rsid w:val="003477BB"/>
    <w:rsid w:val="0035101B"/>
    <w:rsid w:val="003518C8"/>
    <w:rsid w:val="0035523F"/>
    <w:rsid w:val="0035596E"/>
    <w:rsid w:val="003559C9"/>
    <w:rsid w:val="00355C21"/>
    <w:rsid w:val="00355EA7"/>
    <w:rsid w:val="00355F67"/>
    <w:rsid w:val="00356052"/>
    <w:rsid w:val="00356C97"/>
    <w:rsid w:val="00357ABA"/>
    <w:rsid w:val="00360172"/>
    <w:rsid w:val="00361CF5"/>
    <w:rsid w:val="00361F52"/>
    <w:rsid w:val="00361F9C"/>
    <w:rsid w:val="00362F19"/>
    <w:rsid w:val="003632E4"/>
    <w:rsid w:val="0036340C"/>
    <w:rsid w:val="00363913"/>
    <w:rsid w:val="00363C40"/>
    <w:rsid w:val="00365042"/>
    <w:rsid w:val="003656DA"/>
    <w:rsid w:val="003659DE"/>
    <w:rsid w:val="00367443"/>
    <w:rsid w:val="0037049D"/>
    <w:rsid w:val="003715AF"/>
    <w:rsid w:val="00371CC0"/>
    <w:rsid w:val="00371D01"/>
    <w:rsid w:val="0037246D"/>
    <w:rsid w:val="00372514"/>
    <w:rsid w:val="00372640"/>
    <w:rsid w:val="00372970"/>
    <w:rsid w:val="003731D8"/>
    <w:rsid w:val="00373DCA"/>
    <w:rsid w:val="0037455E"/>
    <w:rsid w:val="00374646"/>
    <w:rsid w:val="00376FB4"/>
    <w:rsid w:val="003811A7"/>
    <w:rsid w:val="00382045"/>
    <w:rsid w:val="003821B6"/>
    <w:rsid w:val="003825C2"/>
    <w:rsid w:val="003828AE"/>
    <w:rsid w:val="00382A7C"/>
    <w:rsid w:val="003830C9"/>
    <w:rsid w:val="003836B0"/>
    <w:rsid w:val="003875FA"/>
    <w:rsid w:val="00387828"/>
    <w:rsid w:val="00387950"/>
    <w:rsid w:val="00387E36"/>
    <w:rsid w:val="00391FEC"/>
    <w:rsid w:val="00392295"/>
    <w:rsid w:val="003948D9"/>
    <w:rsid w:val="00394D47"/>
    <w:rsid w:val="0039519C"/>
    <w:rsid w:val="003A004D"/>
    <w:rsid w:val="003A04C0"/>
    <w:rsid w:val="003A0A1C"/>
    <w:rsid w:val="003A0BB0"/>
    <w:rsid w:val="003A125A"/>
    <w:rsid w:val="003A2936"/>
    <w:rsid w:val="003A42B4"/>
    <w:rsid w:val="003A48BA"/>
    <w:rsid w:val="003A4B23"/>
    <w:rsid w:val="003A5A47"/>
    <w:rsid w:val="003A5D19"/>
    <w:rsid w:val="003A61B9"/>
    <w:rsid w:val="003A73A4"/>
    <w:rsid w:val="003A7EEC"/>
    <w:rsid w:val="003B25ED"/>
    <w:rsid w:val="003B270E"/>
    <w:rsid w:val="003B2B86"/>
    <w:rsid w:val="003B3768"/>
    <w:rsid w:val="003B6936"/>
    <w:rsid w:val="003B7995"/>
    <w:rsid w:val="003C04FD"/>
    <w:rsid w:val="003C13F3"/>
    <w:rsid w:val="003C1D4A"/>
    <w:rsid w:val="003C2348"/>
    <w:rsid w:val="003C27EF"/>
    <w:rsid w:val="003C2A37"/>
    <w:rsid w:val="003C3328"/>
    <w:rsid w:val="003C3486"/>
    <w:rsid w:val="003C3604"/>
    <w:rsid w:val="003C40D2"/>
    <w:rsid w:val="003C4E85"/>
    <w:rsid w:val="003C7936"/>
    <w:rsid w:val="003C7E36"/>
    <w:rsid w:val="003D0122"/>
    <w:rsid w:val="003D0C9C"/>
    <w:rsid w:val="003D1B5D"/>
    <w:rsid w:val="003D2264"/>
    <w:rsid w:val="003D2495"/>
    <w:rsid w:val="003D3C30"/>
    <w:rsid w:val="003D3C66"/>
    <w:rsid w:val="003D3CF7"/>
    <w:rsid w:val="003D44AE"/>
    <w:rsid w:val="003D44C2"/>
    <w:rsid w:val="003D493C"/>
    <w:rsid w:val="003D72E0"/>
    <w:rsid w:val="003D74EF"/>
    <w:rsid w:val="003E00EC"/>
    <w:rsid w:val="003E0200"/>
    <w:rsid w:val="003E04A2"/>
    <w:rsid w:val="003E0733"/>
    <w:rsid w:val="003E09BE"/>
    <w:rsid w:val="003E0F04"/>
    <w:rsid w:val="003E1BBA"/>
    <w:rsid w:val="003E39B3"/>
    <w:rsid w:val="003E4D31"/>
    <w:rsid w:val="003E4EBF"/>
    <w:rsid w:val="003E52CB"/>
    <w:rsid w:val="003E5701"/>
    <w:rsid w:val="003E6A49"/>
    <w:rsid w:val="003E6C63"/>
    <w:rsid w:val="003E74E4"/>
    <w:rsid w:val="003E79FE"/>
    <w:rsid w:val="003F1BAF"/>
    <w:rsid w:val="003F3B08"/>
    <w:rsid w:val="003F549C"/>
    <w:rsid w:val="003F5B0D"/>
    <w:rsid w:val="003F5F09"/>
    <w:rsid w:val="003F6480"/>
    <w:rsid w:val="003F7BEC"/>
    <w:rsid w:val="00400C9D"/>
    <w:rsid w:val="00400D4D"/>
    <w:rsid w:val="0040116E"/>
    <w:rsid w:val="0040256D"/>
    <w:rsid w:val="004029B6"/>
    <w:rsid w:val="00402CA2"/>
    <w:rsid w:val="00403E22"/>
    <w:rsid w:val="00404A22"/>
    <w:rsid w:val="004067C9"/>
    <w:rsid w:val="00407448"/>
    <w:rsid w:val="004076A9"/>
    <w:rsid w:val="00407B36"/>
    <w:rsid w:val="004111FA"/>
    <w:rsid w:val="00411597"/>
    <w:rsid w:val="00411940"/>
    <w:rsid w:val="0041289A"/>
    <w:rsid w:val="004129FC"/>
    <w:rsid w:val="00413A12"/>
    <w:rsid w:val="00414686"/>
    <w:rsid w:val="00415986"/>
    <w:rsid w:val="00415FC4"/>
    <w:rsid w:val="00417540"/>
    <w:rsid w:val="00421452"/>
    <w:rsid w:val="00422442"/>
    <w:rsid w:val="00422686"/>
    <w:rsid w:val="0042354A"/>
    <w:rsid w:val="00423592"/>
    <w:rsid w:val="00424232"/>
    <w:rsid w:val="00424950"/>
    <w:rsid w:val="004255B5"/>
    <w:rsid w:val="00425B43"/>
    <w:rsid w:val="00425C3B"/>
    <w:rsid w:val="00426570"/>
    <w:rsid w:val="0042705A"/>
    <w:rsid w:val="00431728"/>
    <w:rsid w:val="004319C5"/>
    <w:rsid w:val="00431F0F"/>
    <w:rsid w:val="00432273"/>
    <w:rsid w:val="004322BA"/>
    <w:rsid w:val="00434B5F"/>
    <w:rsid w:val="00434FF7"/>
    <w:rsid w:val="00436507"/>
    <w:rsid w:val="0043676A"/>
    <w:rsid w:val="0043765E"/>
    <w:rsid w:val="004407C4"/>
    <w:rsid w:val="004414AB"/>
    <w:rsid w:val="004420A5"/>
    <w:rsid w:val="0044309D"/>
    <w:rsid w:val="004442CA"/>
    <w:rsid w:val="00444633"/>
    <w:rsid w:val="00444E80"/>
    <w:rsid w:val="00446372"/>
    <w:rsid w:val="00446913"/>
    <w:rsid w:val="00446B61"/>
    <w:rsid w:val="004472DB"/>
    <w:rsid w:val="004472EC"/>
    <w:rsid w:val="00447733"/>
    <w:rsid w:val="00447CB8"/>
    <w:rsid w:val="004503CC"/>
    <w:rsid w:val="004513F2"/>
    <w:rsid w:val="004538CB"/>
    <w:rsid w:val="00453CCE"/>
    <w:rsid w:val="0045407F"/>
    <w:rsid w:val="00454C1D"/>
    <w:rsid w:val="00454F79"/>
    <w:rsid w:val="00455552"/>
    <w:rsid w:val="00457CEF"/>
    <w:rsid w:val="00461003"/>
    <w:rsid w:val="00461367"/>
    <w:rsid w:val="004622A3"/>
    <w:rsid w:val="004627CB"/>
    <w:rsid w:val="00462C89"/>
    <w:rsid w:val="00463CEC"/>
    <w:rsid w:val="004643DC"/>
    <w:rsid w:val="004649D4"/>
    <w:rsid w:val="00464A68"/>
    <w:rsid w:val="004665A6"/>
    <w:rsid w:val="00466FD1"/>
    <w:rsid w:val="0046797C"/>
    <w:rsid w:val="00471BF3"/>
    <w:rsid w:val="00472176"/>
    <w:rsid w:val="00472BFC"/>
    <w:rsid w:val="00473762"/>
    <w:rsid w:val="004740EF"/>
    <w:rsid w:val="00474882"/>
    <w:rsid w:val="004749CB"/>
    <w:rsid w:val="004752B7"/>
    <w:rsid w:val="004753FB"/>
    <w:rsid w:val="00475F22"/>
    <w:rsid w:val="0047625F"/>
    <w:rsid w:val="004777F7"/>
    <w:rsid w:val="0048083F"/>
    <w:rsid w:val="00480A09"/>
    <w:rsid w:val="00480D46"/>
    <w:rsid w:val="00481732"/>
    <w:rsid w:val="00481AD5"/>
    <w:rsid w:val="00483665"/>
    <w:rsid w:val="00483F23"/>
    <w:rsid w:val="004848CD"/>
    <w:rsid w:val="00485DB0"/>
    <w:rsid w:val="00485FD7"/>
    <w:rsid w:val="00487279"/>
    <w:rsid w:val="00487F79"/>
    <w:rsid w:val="00490E1E"/>
    <w:rsid w:val="0049171A"/>
    <w:rsid w:val="00491B56"/>
    <w:rsid w:val="0049254E"/>
    <w:rsid w:val="004927F9"/>
    <w:rsid w:val="00494225"/>
    <w:rsid w:val="004944AA"/>
    <w:rsid w:val="004946B3"/>
    <w:rsid w:val="004960B4"/>
    <w:rsid w:val="00496789"/>
    <w:rsid w:val="00497EE9"/>
    <w:rsid w:val="004A07B4"/>
    <w:rsid w:val="004A1B35"/>
    <w:rsid w:val="004A23B1"/>
    <w:rsid w:val="004A26F7"/>
    <w:rsid w:val="004A346C"/>
    <w:rsid w:val="004A3883"/>
    <w:rsid w:val="004A3CE9"/>
    <w:rsid w:val="004A4C56"/>
    <w:rsid w:val="004B02EE"/>
    <w:rsid w:val="004B0463"/>
    <w:rsid w:val="004B0988"/>
    <w:rsid w:val="004B09F5"/>
    <w:rsid w:val="004B117D"/>
    <w:rsid w:val="004B140E"/>
    <w:rsid w:val="004B1810"/>
    <w:rsid w:val="004B19FA"/>
    <w:rsid w:val="004B1D62"/>
    <w:rsid w:val="004B2B22"/>
    <w:rsid w:val="004B2E6F"/>
    <w:rsid w:val="004B2ED4"/>
    <w:rsid w:val="004B2F3C"/>
    <w:rsid w:val="004B56DA"/>
    <w:rsid w:val="004B5DEC"/>
    <w:rsid w:val="004B5F12"/>
    <w:rsid w:val="004B6522"/>
    <w:rsid w:val="004B786B"/>
    <w:rsid w:val="004C1481"/>
    <w:rsid w:val="004C233C"/>
    <w:rsid w:val="004C2676"/>
    <w:rsid w:val="004C2F86"/>
    <w:rsid w:val="004C30F2"/>
    <w:rsid w:val="004C3439"/>
    <w:rsid w:val="004C396F"/>
    <w:rsid w:val="004C42ED"/>
    <w:rsid w:val="004C431F"/>
    <w:rsid w:val="004C503D"/>
    <w:rsid w:val="004C5264"/>
    <w:rsid w:val="004C6108"/>
    <w:rsid w:val="004C6FBD"/>
    <w:rsid w:val="004C6FE4"/>
    <w:rsid w:val="004C7E59"/>
    <w:rsid w:val="004D11AE"/>
    <w:rsid w:val="004D1836"/>
    <w:rsid w:val="004D27EE"/>
    <w:rsid w:val="004D470C"/>
    <w:rsid w:val="004D4DBF"/>
    <w:rsid w:val="004D62A7"/>
    <w:rsid w:val="004D65D8"/>
    <w:rsid w:val="004E0746"/>
    <w:rsid w:val="004E081B"/>
    <w:rsid w:val="004E094D"/>
    <w:rsid w:val="004E0DC8"/>
    <w:rsid w:val="004E208D"/>
    <w:rsid w:val="004E38F1"/>
    <w:rsid w:val="004E4CED"/>
    <w:rsid w:val="004E527D"/>
    <w:rsid w:val="004E5E27"/>
    <w:rsid w:val="004E651E"/>
    <w:rsid w:val="004F1648"/>
    <w:rsid w:val="004F1816"/>
    <w:rsid w:val="004F276F"/>
    <w:rsid w:val="004F278B"/>
    <w:rsid w:val="004F316E"/>
    <w:rsid w:val="004F3E65"/>
    <w:rsid w:val="004F46EC"/>
    <w:rsid w:val="004F575B"/>
    <w:rsid w:val="004F611B"/>
    <w:rsid w:val="004F63F9"/>
    <w:rsid w:val="004F6D14"/>
    <w:rsid w:val="004F76BE"/>
    <w:rsid w:val="005003A0"/>
    <w:rsid w:val="00500E79"/>
    <w:rsid w:val="00501127"/>
    <w:rsid w:val="00501CBB"/>
    <w:rsid w:val="0050296B"/>
    <w:rsid w:val="00502F4E"/>
    <w:rsid w:val="00503C03"/>
    <w:rsid w:val="00506127"/>
    <w:rsid w:val="005072D9"/>
    <w:rsid w:val="00507A78"/>
    <w:rsid w:val="005102F3"/>
    <w:rsid w:val="00510782"/>
    <w:rsid w:val="00510868"/>
    <w:rsid w:val="00511A13"/>
    <w:rsid w:val="00511A5B"/>
    <w:rsid w:val="00511F93"/>
    <w:rsid w:val="00512345"/>
    <w:rsid w:val="00514693"/>
    <w:rsid w:val="00514A77"/>
    <w:rsid w:val="00515498"/>
    <w:rsid w:val="00521095"/>
    <w:rsid w:val="00521C55"/>
    <w:rsid w:val="00521EAF"/>
    <w:rsid w:val="005224B1"/>
    <w:rsid w:val="005226E0"/>
    <w:rsid w:val="005229C1"/>
    <w:rsid w:val="00522EEB"/>
    <w:rsid w:val="00523464"/>
    <w:rsid w:val="00523DAC"/>
    <w:rsid w:val="00523E35"/>
    <w:rsid w:val="00523E47"/>
    <w:rsid w:val="00524F5A"/>
    <w:rsid w:val="00526085"/>
    <w:rsid w:val="00526679"/>
    <w:rsid w:val="00530166"/>
    <w:rsid w:val="0053088E"/>
    <w:rsid w:val="00531B6C"/>
    <w:rsid w:val="0053238B"/>
    <w:rsid w:val="005326D3"/>
    <w:rsid w:val="00535028"/>
    <w:rsid w:val="00536232"/>
    <w:rsid w:val="00537169"/>
    <w:rsid w:val="00537CF6"/>
    <w:rsid w:val="00541203"/>
    <w:rsid w:val="005415F2"/>
    <w:rsid w:val="00542703"/>
    <w:rsid w:val="005442EB"/>
    <w:rsid w:val="0054528B"/>
    <w:rsid w:val="00545956"/>
    <w:rsid w:val="0055051D"/>
    <w:rsid w:val="00550B14"/>
    <w:rsid w:val="005518D3"/>
    <w:rsid w:val="00553BFD"/>
    <w:rsid w:val="00556996"/>
    <w:rsid w:val="00557B6B"/>
    <w:rsid w:val="00557D5E"/>
    <w:rsid w:val="005604A9"/>
    <w:rsid w:val="00560538"/>
    <w:rsid w:val="00560E91"/>
    <w:rsid w:val="0056145B"/>
    <w:rsid w:val="00562104"/>
    <w:rsid w:val="00562250"/>
    <w:rsid w:val="00565BE7"/>
    <w:rsid w:val="005663CB"/>
    <w:rsid w:val="00566ABA"/>
    <w:rsid w:val="00566AC4"/>
    <w:rsid w:val="00572574"/>
    <w:rsid w:val="005729E0"/>
    <w:rsid w:val="00572EE7"/>
    <w:rsid w:val="005731F1"/>
    <w:rsid w:val="0057326C"/>
    <w:rsid w:val="00580C54"/>
    <w:rsid w:val="005810CC"/>
    <w:rsid w:val="005815A0"/>
    <w:rsid w:val="00581A74"/>
    <w:rsid w:val="00582280"/>
    <w:rsid w:val="00583570"/>
    <w:rsid w:val="00583ADA"/>
    <w:rsid w:val="00583B48"/>
    <w:rsid w:val="00583D00"/>
    <w:rsid w:val="00583E9F"/>
    <w:rsid w:val="005844B9"/>
    <w:rsid w:val="005860AF"/>
    <w:rsid w:val="00586FF1"/>
    <w:rsid w:val="00590743"/>
    <w:rsid w:val="005908F7"/>
    <w:rsid w:val="0059185E"/>
    <w:rsid w:val="0059375E"/>
    <w:rsid w:val="005940CD"/>
    <w:rsid w:val="00594E5A"/>
    <w:rsid w:val="005959EB"/>
    <w:rsid w:val="00596ABF"/>
    <w:rsid w:val="00597E18"/>
    <w:rsid w:val="005A002E"/>
    <w:rsid w:val="005A0468"/>
    <w:rsid w:val="005A0967"/>
    <w:rsid w:val="005A0D11"/>
    <w:rsid w:val="005A1F65"/>
    <w:rsid w:val="005A270B"/>
    <w:rsid w:val="005A2D33"/>
    <w:rsid w:val="005A3535"/>
    <w:rsid w:val="005A35BE"/>
    <w:rsid w:val="005A3F92"/>
    <w:rsid w:val="005A4F63"/>
    <w:rsid w:val="005A617D"/>
    <w:rsid w:val="005A621F"/>
    <w:rsid w:val="005B045A"/>
    <w:rsid w:val="005B12A0"/>
    <w:rsid w:val="005B17CC"/>
    <w:rsid w:val="005B21E9"/>
    <w:rsid w:val="005B282B"/>
    <w:rsid w:val="005B2DFA"/>
    <w:rsid w:val="005B303A"/>
    <w:rsid w:val="005B4212"/>
    <w:rsid w:val="005B44DC"/>
    <w:rsid w:val="005B4B03"/>
    <w:rsid w:val="005B4F18"/>
    <w:rsid w:val="005B5ECE"/>
    <w:rsid w:val="005B696A"/>
    <w:rsid w:val="005B6AC8"/>
    <w:rsid w:val="005B7047"/>
    <w:rsid w:val="005C08F7"/>
    <w:rsid w:val="005C10A5"/>
    <w:rsid w:val="005C12D7"/>
    <w:rsid w:val="005C1D72"/>
    <w:rsid w:val="005C3A41"/>
    <w:rsid w:val="005C4717"/>
    <w:rsid w:val="005C4F3F"/>
    <w:rsid w:val="005C6487"/>
    <w:rsid w:val="005C70F2"/>
    <w:rsid w:val="005C7F9C"/>
    <w:rsid w:val="005D041C"/>
    <w:rsid w:val="005D11E9"/>
    <w:rsid w:val="005D19FE"/>
    <w:rsid w:val="005D273A"/>
    <w:rsid w:val="005D2D66"/>
    <w:rsid w:val="005D3EEB"/>
    <w:rsid w:val="005D3F06"/>
    <w:rsid w:val="005D3F43"/>
    <w:rsid w:val="005D4AEA"/>
    <w:rsid w:val="005D5143"/>
    <w:rsid w:val="005D52C8"/>
    <w:rsid w:val="005D5710"/>
    <w:rsid w:val="005D6117"/>
    <w:rsid w:val="005D61ED"/>
    <w:rsid w:val="005D6A7A"/>
    <w:rsid w:val="005D6A90"/>
    <w:rsid w:val="005D773C"/>
    <w:rsid w:val="005E0A29"/>
    <w:rsid w:val="005E30F2"/>
    <w:rsid w:val="005E339E"/>
    <w:rsid w:val="005E3ACC"/>
    <w:rsid w:val="005E3B94"/>
    <w:rsid w:val="005E4121"/>
    <w:rsid w:val="005E47B0"/>
    <w:rsid w:val="005E5625"/>
    <w:rsid w:val="005E638C"/>
    <w:rsid w:val="005E6998"/>
    <w:rsid w:val="005E747E"/>
    <w:rsid w:val="005F17E5"/>
    <w:rsid w:val="005F1831"/>
    <w:rsid w:val="005F2D50"/>
    <w:rsid w:val="005F330C"/>
    <w:rsid w:val="005F5AFD"/>
    <w:rsid w:val="005F6260"/>
    <w:rsid w:val="005F6263"/>
    <w:rsid w:val="005F6377"/>
    <w:rsid w:val="005F6AD9"/>
    <w:rsid w:val="005F6C6F"/>
    <w:rsid w:val="00600272"/>
    <w:rsid w:val="006006DD"/>
    <w:rsid w:val="00600D17"/>
    <w:rsid w:val="00600E8D"/>
    <w:rsid w:val="00601009"/>
    <w:rsid w:val="00601BBC"/>
    <w:rsid w:val="00601C66"/>
    <w:rsid w:val="00603928"/>
    <w:rsid w:val="00604C2C"/>
    <w:rsid w:val="00604C63"/>
    <w:rsid w:val="0060510C"/>
    <w:rsid w:val="00605C0B"/>
    <w:rsid w:val="00605CEA"/>
    <w:rsid w:val="006068A0"/>
    <w:rsid w:val="0061020F"/>
    <w:rsid w:val="00610BFD"/>
    <w:rsid w:val="00611453"/>
    <w:rsid w:val="006116E9"/>
    <w:rsid w:val="00611CD2"/>
    <w:rsid w:val="006120AF"/>
    <w:rsid w:val="00612E36"/>
    <w:rsid w:val="00615288"/>
    <w:rsid w:val="00615404"/>
    <w:rsid w:val="00615810"/>
    <w:rsid w:val="00615A4F"/>
    <w:rsid w:val="00617362"/>
    <w:rsid w:val="00617ABF"/>
    <w:rsid w:val="00617E65"/>
    <w:rsid w:val="006212FD"/>
    <w:rsid w:val="006214E9"/>
    <w:rsid w:val="0062239E"/>
    <w:rsid w:val="006228BE"/>
    <w:rsid w:val="00622FE9"/>
    <w:rsid w:val="006230A8"/>
    <w:rsid w:val="006231B6"/>
    <w:rsid w:val="006236B7"/>
    <w:rsid w:val="0062480F"/>
    <w:rsid w:val="006276FA"/>
    <w:rsid w:val="006308F1"/>
    <w:rsid w:val="00630A65"/>
    <w:rsid w:val="006317E1"/>
    <w:rsid w:val="00631D32"/>
    <w:rsid w:val="006334BD"/>
    <w:rsid w:val="00633A09"/>
    <w:rsid w:val="00635B64"/>
    <w:rsid w:val="00636DC0"/>
    <w:rsid w:val="00637AEC"/>
    <w:rsid w:val="006407F7"/>
    <w:rsid w:val="00640953"/>
    <w:rsid w:val="00641B0C"/>
    <w:rsid w:val="00644408"/>
    <w:rsid w:val="006448E0"/>
    <w:rsid w:val="006467FE"/>
    <w:rsid w:val="0064685B"/>
    <w:rsid w:val="00646BDA"/>
    <w:rsid w:val="00647760"/>
    <w:rsid w:val="00651EBE"/>
    <w:rsid w:val="006521A3"/>
    <w:rsid w:val="00652E8D"/>
    <w:rsid w:val="00653145"/>
    <w:rsid w:val="0065357D"/>
    <w:rsid w:val="00653774"/>
    <w:rsid w:val="00653843"/>
    <w:rsid w:val="00654401"/>
    <w:rsid w:val="00654999"/>
    <w:rsid w:val="006559CB"/>
    <w:rsid w:val="00655A41"/>
    <w:rsid w:val="00655D97"/>
    <w:rsid w:val="00656000"/>
    <w:rsid w:val="0065638D"/>
    <w:rsid w:val="00656492"/>
    <w:rsid w:val="006579D5"/>
    <w:rsid w:val="00657E74"/>
    <w:rsid w:val="006608D5"/>
    <w:rsid w:val="006612EE"/>
    <w:rsid w:val="006613EA"/>
    <w:rsid w:val="00663092"/>
    <w:rsid w:val="00664444"/>
    <w:rsid w:val="0066472D"/>
    <w:rsid w:val="006648DE"/>
    <w:rsid w:val="00664EDC"/>
    <w:rsid w:val="00665C82"/>
    <w:rsid w:val="006662FE"/>
    <w:rsid w:val="0066675F"/>
    <w:rsid w:val="00666E96"/>
    <w:rsid w:val="006702D1"/>
    <w:rsid w:val="0067250D"/>
    <w:rsid w:val="00672CDB"/>
    <w:rsid w:val="00673126"/>
    <w:rsid w:val="00674413"/>
    <w:rsid w:val="00675DA2"/>
    <w:rsid w:val="006761C1"/>
    <w:rsid w:val="0067794A"/>
    <w:rsid w:val="00677959"/>
    <w:rsid w:val="006800E8"/>
    <w:rsid w:val="00680968"/>
    <w:rsid w:val="006809EF"/>
    <w:rsid w:val="00680C60"/>
    <w:rsid w:val="006832B0"/>
    <w:rsid w:val="00683554"/>
    <w:rsid w:val="00683DA2"/>
    <w:rsid w:val="00684103"/>
    <w:rsid w:val="00686598"/>
    <w:rsid w:val="00686765"/>
    <w:rsid w:val="00686A47"/>
    <w:rsid w:val="006910A4"/>
    <w:rsid w:val="00691747"/>
    <w:rsid w:val="006921F5"/>
    <w:rsid w:val="006928C1"/>
    <w:rsid w:val="00692935"/>
    <w:rsid w:val="00693343"/>
    <w:rsid w:val="006938DF"/>
    <w:rsid w:val="006954EA"/>
    <w:rsid w:val="00697508"/>
    <w:rsid w:val="006A10E8"/>
    <w:rsid w:val="006A26FE"/>
    <w:rsid w:val="006A32C2"/>
    <w:rsid w:val="006A345A"/>
    <w:rsid w:val="006A393B"/>
    <w:rsid w:val="006A40F7"/>
    <w:rsid w:val="006A46C5"/>
    <w:rsid w:val="006A4D4A"/>
    <w:rsid w:val="006A4F44"/>
    <w:rsid w:val="006A51B3"/>
    <w:rsid w:val="006A5F2B"/>
    <w:rsid w:val="006B0B91"/>
    <w:rsid w:val="006B1097"/>
    <w:rsid w:val="006B10EE"/>
    <w:rsid w:val="006B1474"/>
    <w:rsid w:val="006B16F8"/>
    <w:rsid w:val="006B18E0"/>
    <w:rsid w:val="006B1A47"/>
    <w:rsid w:val="006B1AD8"/>
    <w:rsid w:val="006B2312"/>
    <w:rsid w:val="006B25CC"/>
    <w:rsid w:val="006B2D09"/>
    <w:rsid w:val="006B301A"/>
    <w:rsid w:val="006B3364"/>
    <w:rsid w:val="006B3707"/>
    <w:rsid w:val="006B4EE1"/>
    <w:rsid w:val="006B54CB"/>
    <w:rsid w:val="006B609C"/>
    <w:rsid w:val="006B6434"/>
    <w:rsid w:val="006B6E82"/>
    <w:rsid w:val="006B6FF9"/>
    <w:rsid w:val="006B7185"/>
    <w:rsid w:val="006B7CF6"/>
    <w:rsid w:val="006C09EB"/>
    <w:rsid w:val="006C0CC6"/>
    <w:rsid w:val="006C1C46"/>
    <w:rsid w:val="006C25A6"/>
    <w:rsid w:val="006C2C3B"/>
    <w:rsid w:val="006C2E91"/>
    <w:rsid w:val="006C35A1"/>
    <w:rsid w:val="006C440D"/>
    <w:rsid w:val="006C5ED8"/>
    <w:rsid w:val="006C60D7"/>
    <w:rsid w:val="006C6E59"/>
    <w:rsid w:val="006C6F23"/>
    <w:rsid w:val="006C72C3"/>
    <w:rsid w:val="006C7A6B"/>
    <w:rsid w:val="006D0406"/>
    <w:rsid w:val="006D0770"/>
    <w:rsid w:val="006D0C1B"/>
    <w:rsid w:val="006D1584"/>
    <w:rsid w:val="006D4800"/>
    <w:rsid w:val="006D5DCC"/>
    <w:rsid w:val="006D609D"/>
    <w:rsid w:val="006D6200"/>
    <w:rsid w:val="006D6AFE"/>
    <w:rsid w:val="006D7D0B"/>
    <w:rsid w:val="006E03A7"/>
    <w:rsid w:val="006E0502"/>
    <w:rsid w:val="006E1BDF"/>
    <w:rsid w:val="006E2C2B"/>
    <w:rsid w:val="006E36E5"/>
    <w:rsid w:val="006E504B"/>
    <w:rsid w:val="006E50A8"/>
    <w:rsid w:val="006E5376"/>
    <w:rsid w:val="006E5DEB"/>
    <w:rsid w:val="006E6A98"/>
    <w:rsid w:val="006E6AF6"/>
    <w:rsid w:val="006E7E7B"/>
    <w:rsid w:val="006F055A"/>
    <w:rsid w:val="006F11A7"/>
    <w:rsid w:val="006F12F6"/>
    <w:rsid w:val="006F1445"/>
    <w:rsid w:val="006F14AA"/>
    <w:rsid w:val="006F14E0"/>
    <w:rsid w:val="006F21A2"/>
    <w:rsid w:val="006F38BC"/>
    <w:rsid w:val="006F3AA2"/>
    <w:rsid w:val="006F3D9C"/>
    <w:rsid w:val="006F6C95"/>
    <w:rsid w:val="006F7766"/>
    <w:rsid w:val="007016A0"/>
    <w:rsid w:val="0070306D"/>
    <w:rsid w:val="0070405F"/>
    <w:rsid w:val="00704130"/>
    <w:rsid w:val="007041BC"/>
    <w:rsid w:val="00704B37"/>
    <w:rsid w:val="00704ED2"/>
    <w:rsid w:val="00707700"/>
    <w:rsid w:val="00707EF2"/>
    <w:rsid w:val="0071096A"/>
    <w:rsid w:val="00710DCC"/>
    <w:rsid w:val="0071179E"/>
    <w:rsid w:val="00712B65"/>
    <w:rsid w:val="00712EA0"/>
    <w:rsid w:val="0071636D"/>
    <w:rsid w:val="00716429"/>
    <w:rsid w:val="007177DE"/>
    <w:rsid w:val="0072033B"/>
    <w:rsid w:val="00721D12"/>
    <w:rsid w:val="007220AC"/>
    <w:rsid w:val="0072212C"/>
    <w:rsid w:val="00722B92"/>
    <w:rsid w:val="00723BB8"/>
    <w:rsid w:val="007252BC"/>
    <w:rsid w:val="00725377"/>
    <w:rsid w:val="00725608"/>
    <w:rsid w:val="007268A1"/>
    <w:rsid w:val="00726B35"/>
    <w:rsid w:val="00730FB4"/>
    <w:rsid w:val="0073179F"/>
    <w:rsid w:val="00731833"/>
    <w:rsid w:val="00731C3D"/>
    <w:rsid w:val="00731ED8"/>
    <w:rsid w:val="007321C5"/>
    <w:rsid w:val="00733DF0"/>
    <w:rsid w:val="0073430C"/>
    <w:rsid w:val="00734B03"/>
    <w:rsid w:val="00735788"/>
    <w:rsid w:val="007358E3"/>
    <w:rsid w:val="00736BCE"/>
    <w:rsid w:val="007405F8"/>
    <w:rsid w:val="00740A95"/>
    <w:rsid w:val="00740CB5"/>
    <w:rsid w:val="00741612"/>
    <w:rsid w:val="0074329A"/>
    <w:rsid w:val="0074456C"/>
    <w:rsid w:val="00744BA9"/>
    <w:rsid w:val="007463A9"/>
    <w:rsid w:val="0074673E"/>
    <w:rsid w:val="00746760"/>
    <w:rsid w:val="007472FA"/>
    <w:rsid w:val="00747547"/>
    <w:rsid w:val="00747787"/>
    <w:rsid w:val="00747FFC"/>
    <w:rsid w:val="0075131B"/>
    <w:rsid w:val="007528E0"/>
    <w:rsid w:val="007534AA"/>
    <w:rsid w:val="00754868"/>
    <w:rsid w:val="00754896"/>
    <w:rsid w:val="007549E1"/>
    <w:rsid w:val="00755545"/>
    <w:rsid w:val="00757C36"/>
    <w:rsid w:val="007615BD"/>
    <w:rsid w:val="007615E7"/>
    <w:rsid w:val="007627D2"/>
    <w:rsid w:val="0076295D"/>
    <w:rsid w:val="00765016"/>
    <w:rsid w:val="0076502F"/>
    <w:rsid w:val="00765364"/>
    <w:rsid w:val="00765642"/>
    <w:rsid w:val="00765D93"/>
    <w:rsid w:val="00766200"/>
    <w:rsid w:val="00766737"/>
    <w:rsid w:val="00766F76"/>
    <w:rsid w:val="00770178"/>
    <w:rsid w:val="00770192"/>
    <w:rsid w:val="0077050C"/>
    <w:rsid w:val="0077132A"/>
    <w:rsid w:val="00771B7A"/>
    <w:rsid w:val="00772572"/>
    <w:rsid w:val="00773006"/>
    <w:rsid w:val="00775516"/>
    <w:rsid w:val="00776855"/>
    <w:rsid w:val="00776DFD"/>
    <w:rsid w:val="00777B31"/>
    <w:rsid w:val="00777D40"/>
    <w:rsid w:val="007806AC"/>
    <w:rsid w:val="0078074D"/>
    <w:rsid w:val="00780C4E"/>
    <w:rsid w:val="007814FB"/>
    <w:rsid w:val="007827B5"/>
    <w:rsid w:val="00782B3A"/>
    <w:rsid w:val="00782BCA"/>
    <w:rsid w:val="00782D18"/>
    <w:rsid w:val="00782EC8"/>
    <w:rsid w:val="00783702"/>
    <w:rsid w:val="00784767"/>
    <w:rsid w:val="00784CCA"/>
    <w:rsid w:val="00786804"/>
    <w:rsid w:val="00787AB1"/>
    <w:rsid w:val="007905C3"/>
    <w:rsid w:val="00790B63"/>
    <w:rsid w:val="00790D23"/>
    <w:rsid w:val="007916DA"/>
    <w:rsid w:val="00791990"/>
    <w:rsid w:val="00791BE1"/>
    <w:rsid w:val="00791C43"/>
    <w:rsid w:val="007933E2"/>
    <w:rsid w:val="007936C3"/>
    <w:rsid w:val="007939AE"/>
    <w:rsid w:val="0079469A"/>
    <w:rsid w:val="00794ACE"/>
    <w:rsid w:val="00794C7D"/>
    <w:rsid w:val="00795F57"/>
    <w:rsid w:val="00795F84"/>
    <w:rsid w:val="00797989"/>
    <w:rsid w:val="00797CF8"/>
    <w:rsid w:val="007A0495"/>
    <w:rsid w:val="007A3B3A"/>
    <w:rsid w:val="007A62E4"/>
    <w:rsid w:val="007A6EB8"/>
    <w:rsid w:val="007A7840"/>
    <w:rsid w:val="007B0336"/>
    <w:rsid w:val="007B259C"/>
    <w:rsid w:val="007B427B"/>
    <w:rsid w:val="007B5688"/>
    <w:rsid w:val="007B57BF"/>
    <w:rsid w:val="007B5846"/>
    <w:rsid w:val="007B72B6"/>
    <w:rsid w:val="007C1688"/>
    <w:rsid w:val="007C1CC5"/>
    <w:rsid w:val="007C2798"/>
    <w:rsid w:val="007C311C"/>
    <w:rsid w:val="007C464B"/>
    <w:rsid w:val="007C5BC9"/>
    <w:rsid w:val="007C78D8"/>
    <w:rsid w:val="007C7B30"/>
    <w:rsid w:val="007D0449"/>
    <w:rsid w:val="007D090E"/>
    <w:rsid w:val="007D14A9"/>
    <w:rsid w:val="007D1E01"/>
    <w:rsid w:val="007D285A"/>
    <w:rsid w:val="007D2D66"/>
    <w:rsid w:val="007D4313"/>
    <w:rsid w:val="007D530F"/>
    <w:rsid w:val="007D5902"/>
    <w:rsid w:val="007D69A4"/>
    <w:rsid w:val="007D72B7"/>
    <w:rsid w:val="007D75E6"/>
    <w:rsid w:val="007D7957"/>
    <w:rsid w:val="007D7D75"/>
    <w:rsid w:val="007E07C5"/>
    <w:rsid w:val="007E149D"/>
    <w:rsid w:val="007E19C8"/>
    <w:rsid w:val="007E1FDE"/>
    <w:rsid w:val="007E3254"/>
    <w:rsid w:val="007E348E"/>
    <w:rsid w:val="007E3626"/>
    <w:rsid w:val="007E3DBE"/>
    <w:rsid w:val="007E4111"/>
    <w:rsid w:val="007E55AF"/>
    <w:rsid w:val="007E5E8A"/>
    <w:rsid w:val="007E630E"/>
    <w:rsid w:val="007E6D07"/>
    <w:rsid w:val="007E71E9"/>
    <w:rsid w:val="007E7424"/>
    <w:rsid w:val="007F0B61"/>
    <w:rsid w:val="007F115A"/>
    <w:rsid w:val="007F154B"/>
    <w:rsid w:val="007F1E3C"/>
    <w:rsid w:val="007F265C"/>
    <w:rsid w:val="007F30AD"/>
    <w:rsid w:val="007F3534"/>
    <w:rsid w:val="007F396B"/>
    <w:rsid w:val="007F447D"/>
    <w:rsid w:val="007F49AA"/>
    <w:rsid w:val="007F69F3"/>
    <w:rsid w:val="007F7E4B"/>
    <w:rsid w:val="007F7FA7"/>
    <w:rsid w:val="008005A1"/>
    <w:rsid w:val="008019BF"/>
    <w:rsid w:val="00802145"/>
    <w:rsid w:val="008025F5"/>
    <w:rsid w:val="00802A97"/>
    <w:rsid w:val="0080433A"/>
    <w:rsid w:val="008049ED"/>
    <w:rsid w:val="00804CF4"/>
    <w:rsid w:val="00804DDD"/>
    <w:rsid w:val="00804FE6"/>
    <w:rsid w:val="00806AAE"/>
    <w:rsid w:val="00807F41"/>
    <w:rsid w:val="00810B8B"/>
    <w:rsid w:val="00811646"/>
    <w:rsid w:val="0081267E"/>
    <w:rsid w:val="008127A5"/>
    <w:rsid w:val="0081510B"/>
    <w:rsid w:val="008156BD"/>
    <w:rsid w:val="0081757A"/>
    <w:rsid w:val="008224E7"/>
    <w:rsid w:val="00825D21"/>
    <w:rsid w:val="008269E7"/>
    <w:rsid w:val="0082723D"/>
    <w:rsid w:val="00827B86"/>
    <w:rsid w:val="00830B59"/>
    <w:rsid w:val="00831C56"/>
    <w:rsid w:val="0083266C"/>
    <w:rsid w:val="008326B9"/>
    <w:rsid w:val="008336B0"/>
    <w:rsid w:val="008336ED"/>
    <w:rsid w:val="0083491B"/>
    <w:rsid w:val="00834CFD"/>
    <w:rsid w:val="008362C6"/>
    <w:rsid w:val="00837ED3"/>
    <w:rsid w:val="00841862"/>
    <w:rsid w:val="008424F1"/>
    <w:rsid w:val="008428E6"/>
    <w:rsid w:val="00842FD7"/>
    <w:rsid w:val="00844476"/>
    <w:rsid w:val="00844F74"/>
    <w:rsid w:val="00844FF5"/>
    <w:rsid w:val="00845092"/>
    <w:rsid w:val="00845152"/>
    <w:rsid w:val="0084580E"/>
    <w:rsid w:val="008460E7"/>
    <w:rsid w:val="00846709"/>
    <w:rsid w:val="00846784"/>
    <w:rsid w:val="008473DC"/>
    <w:rsid w:val="00847B5E"/>
    <w:rsid w:val="00850101"/>
    <w:rsid w:val="00851106"/>
    <w:rsid w:val="008511E3"/>
    <w:rsid w:val="008519AC"/>
    <w:rsid w:val="00852760"/>
    <w:rsid w:val="00853128"/>
    <w:rsid w:val="008533C2"/>
    <w:rsid w:val="0085396B"/>
    <w:rsid w:val="00853A8E"/>
    <w:rsid w:val="008542E9"/>
    <w:rsid w:val="0085486D"/>
    <w:rsid w:val="00855A3F"/>
    <w:rsid w:val="00855FF5"/>
    <w:rsid w:val="008565FA"/>
    <w:rsid w:val="0085674D"/>
    <w:rsid w:val="00856DA3"/>
    <w:rsid w:val="008577DF"/>
    <w:rsid w:val="00860E9B"/>
    <w:rsid w:val="008616A8"/>
    <w:rsid w:val="00861E3F"/>
    <w:rsid w:val="0086313F"/>
    <w:rsid w:val="008633D0"/>
    <w:rsid w:val="00863408"/>
    <w:rsid w:val="008644E8"/>
    <w:rsid w:val="008649BC"/>
    <w:rsid w:val="008652C1"/>
    <w:rsid w:val="00865FB9"/>
    <w:rsid w:val="00866F01"/>
    <w:rsid w:val="00867737"/>
    <w:rsid w:val="00867C76"/>
    <w:rsid w:val="00867F23"/>
    <w:rsid w:val="00870024"/>
    <w:rsid w:val="0087006E"/>
    <w:rsid w:val="00870616"/>
    <w:rsid w:val="00870AAE"/>
    <w:rsid w:val="008720EA"/>
    <w:rsid w:val="008736CC"/>
    <w:rsid w:val="0087381E"/>
    <w:rsid w:val="00874B4D"/>
    <w:rsid w:val="0087574C"/>
    <w:rsid w:val="008758DD"/>
    <w:rsid w:val="00876388"/>
    <w:rsid w:val="00876F6B"/>
    <w:rsid w:val="0088014A"/>
    <w:rsid w:val="00880B32"/>
    <w:rsid w:val="00881084"/>
    <w:rsid w:val="00881245"/>
    <w:rsid w:val="008813E0"/>
    <w:rsid w:val="008828F0"/>
    <w:rsid w:val="00882B74"/>
    <w:rsid w:val="00883B3D"/>
    <w:rsid w:val="008854DE"/>
    <w:rsid w:val="008871AB"/>
    <w:rsid w:val="00887DC6"/>
    <w:rsid w:val="00887E14"/>
    <w:rsid w:val="00887F67"/>
    <w:rsid w:val="00890553"/>
    <w:rsid w:val="00890DC8"/>
    <w:rsid w:val="00892BA0"/>
    <w:rsid w:val="0089356A"/>
    <w:rsid w:val="00893B80"/>
    <w:rsid w:val="008945FA"/>
    <w:rsid w:val="0089484C"/>
    <w:rsid w:val="0089542A"/>
    <w:rsid w:val="00895886"/>
    <w:rsid w:val="008966AE"/>
    <w:rsid w:val="008968B3"/>
    <w:rsid w:val="008A037A"/>
    <w:rsid w:val="008A0AE2"/>
    <w:rsid w:val="008A143C"/>
    <w:rsid w:val="008A2810"/>
    <w:rsid w:val="008A3142"/>
    <w:rsid w:val="008A4410"/>
    <w:rsid w:val="008A5091"/>
    <w:rsid w:val="008A59BB"/>
    <w:rsid w:val="008A610E"/>
    <w:rsid w:val="008A6E27"/>
    <w:rsid w:val="008A6F66"/>
    <w:rsid w:val="008A6F6D"/>
    <w:rsid w:val="008B0756"/>
    <w:rsid w:val="008B0D54"/>
    <w:rsid w:val="008B1458"/>
    <w:rsid w:val="008B19EF"/>
    <w:rsid w:val="008B1B2F"/>
    <w:rsid w:val="008B234C"/>
    <w:rsid w:val="008B2456"/>
    <w:rsid w:val="008B269B"/>
    <w:rsid w:val="008B3256"/>
    <w:rsid w:val="008B32D4"/>
    <w:rsid w:val="008B3EF9"/>
    <w:rsid w:val="008B43BF"/>
    <w:rsid w:val="008B4CB1"/>
    <w:rsid w:val="008B549C"/>
    <w:rsid w:val="008B6436"/>
    <w:rsid w:val="008B77FF"/>
    <w:rsid w:val="008C090D"/>
    <w:rsid w:val="008C2BAA"/>
    <w:rsid w:val="008C2C03"/>
    <w:rsid w:val="008C2F9C"/>
    <w:rsid w:val="008C30BD"/>
    <w:rsid w:val="008C3322"/>
    <w:rsid w:val="008C3576"/>
    <w:rsid w:val="008C4330"/>
    <w:rsid w:val="008C455A"/>
    <w:rsid w:val="008C55AA"/>
    <w:rsid w:val="008C597E"/>
    <w:rsid w:val="008C7416"/>
    <w:rsid w:val="008C7830"/>
    <w:rsid w:val="008C7B0D"/>
    <w:rsid w:val="008D066E"/>
    <w:rsid w:val="008D06C2"/>
    <w:rsid w:val="008D0BCD"/>
    <w:rsid w:val="008D1161"/>
    <w:rsid w:val="008D1835"/>
    <w:rsid w:val="008D2A8E"/>
    <w:rsid w:val="008D2EE7"/>
    <w:rsid w:val="008D2FE6"/>
    <w:rsid w:val="008D302D"/>
    <w:rsid w:val="008D390A"/>
    <w:rsid w:val="008D3B17"/>
    <w:rsid w:val="008D3BAE"/>
    <w:rsid w:val="008D6835"/>
    <w:rsid w:val="008D788C"/>
    <w:rsid w:val="008D7CB7"/>
    <w:rsid w:val="008E0F56"/>
    <w:rsid w:val="008E15ED"/>
    <w:rsid w:val="008E19C1"/>
    <w:rsid w:val="008E21DF"/>
    <w:rsid w:val="008E3E31"/>
    <w:rsid w:val="008E3F80"/>
    <w:rsid w:val="008E56C2"/>
    <w:rsid w:val="008E5BAD"/>
    <w:rsid w:val="008F0411"/>
    <w:rsid w:val="008F0BAF"/>
    <w:rsid w:val="008F10D5"/>
    <w:rsid w:val="008F234B"/>
    <w:rsid w:val="008F3852"/>
    <w:rsid w:val="00900C6B"/>
    <w:rsid w:val="00902E2D"/>
    <w:rsid w:val="00902F43"/>
    <w:rsid w:val="009030A6"/>
    <w:rsid w:val="00903951"/>
    <w:rsid w:val="00903A04"/>
    <w:rsid w:val="00904C5E"/>
    <w:rsid w:val="00905ACC"/>
    <w:rsid w:val="00906CA7"/>
    <w:rsid w:val="009075D1"/>
    <w:rsid w:val="00910084"/>
    <w:rsid w:val="00910EEA"/>
    <w:rsid w:val="0091131C"/>
    <w:rsid w:val="00911405"/>
    <w:rsid w:val="00911C57"/>
    <w:rsid w:val="009141AA"/>
    <w:rsid w:val="00915C63"/>
    <w:rsid w:val="00916DC4"/>
    <w:rsid w:val="0091777D"/>
    <w:rsid w:val="00917CEE"/>
    <w:rsid w:val="00917FDB"/>
    <w:rsid w:val="009208E1"/>
    <w:rsid w:val="00921151"/>
    <w:rsid w:val="009214C2"/>
    <w:rsid w:val="00921E5F"/>
    <w:rsid w:val="00922585"/>
    <w:rsid w:val="00922726"/>
    <w:rsid w:val="00924069"/>
    <w:rsid w:val="0092412D"/>
    <w:rsid w:val="00925944"/>
    <w:rsid w:val="00926876"/>
    <w:rsid w:val="00927ECA"/>
    <w:rsid w:val="00930536"/>
    <w:rsid w:val="009328A2"/>
    <w:rsid w:val="00933156"/>
    <w:rsid w:val="009334BE"/>
    <w:rsid w:val="00933E51"/>
    <w:rsid w:val="00934289"/>
    <w:rsid w:val="009348B1"/>
    <w:rsid w:val="00934965"/>
    <w:rsid w:val="0093543B"/>
    <w:rsid w:val="00936ADD"/>
    <w:rsid w:val="00936EAD"/>
    <w:rsid w:val="00936F12"/>
    <w:rsid w:val="00937DD6"/>
    <w:rsid w:val="00937E43"/>
    <w:rsid w:val="0094054A"/>
    <w:rsid w:val="00940C48"/>
    <w:rsid w:val="00941182"/>
    <w:rsid w:val="009422BB"/>
    <w:rsid w:val="00942954"/>
    <w:rsid w:val="00942A25"/>
    <w:rsid w:val="00942B96"/>
    <w:rsid w:val="00942DF4"/>
    <w:rsid w:val="009430DE"/>
    <w:rsid w:val="009439CB"/>
    <w:rsid w:val="00944785"/>
    <w:rsid w:val="009451D5"/>
    <w:rsid w:val="009455BE"/>
    <w:rsid w:val="00946C8B"/>
    <w:rsid w:val="00947C1A"/>
    <w:rsid w:val="009509B2"/>
    <w:rsid w:val="009514B8"/>
    <w:rsid w:val="009515F4"/>
    <w:rsid w:val="00951E1F"/>
    <w:rsid w:val="009558EC"/>
    <w:rsid w:val="00955AD9"/>
    <w:rsid w:val="00955C8B"/>
    <w:rsid w:val="00956474"/>
    <w:rsid w:val="0096096B"/>
    <w:rsid w:val="00961A62"/>
    <w:rsid w:val="0096245A"/>
    <w:rsid w:val="00963770"/>
    <w:rsid w:val="00963CE3"/>
    <w:rsid w:val="00963F8B"/>
    <w:rsid w:val="009645AD"/>
    <w:rsid w:val="009651D4"/>
    <w:rsid w:val="00965EF3"/>
    <w:rsid w:val="0096652D"/>
    <w:rsid w:val="0096671D"/>
    <w:rsid w:val="00966DB2"/>
    <w:rsid w:val="00966F78"/>
    <w:rsid w:val="00967059"/>
    <w:rsid w:val="00974968"/>
    <w:rsid w:val="00974E4B"/>
    <w:rsid w:val="00975289"/>
    <w:rsid w:val="00975816"/>
    <w:rsid w:val="00977191"/>
    <w:rsid w:val="00977730"/>
    <w:rsid w:val="009779BE"/>
    <w:rsid w:val="00977DCC"/>
    <w:rsid w:val="009802BA"/>
    <w:rsid w:val="00981FA5"/>
    <w:rsid w:val="0098290D"/>
    <w:rsid w:val="009831A5"/>
    <w:rsid w:val="00986173"/>
    <w:rsid w:val="00986832"/>
    <w:rsid w:val="00986DFF"/>
    <w:rsid w:val="009874B7"/>
    <w:rsid w:val="009878D7"/>
    <w:rsid w:val="00990A07"/>
    <w:rsid w:val="00991919"/>
    <w:rsid w:val="0099252C"/>
    <w:rsid w:val="00993460"/>
    <w:rsid w:val="0099461F"/>
    <w:rsid w:val="00994A21"/>
    <w:rsid w:val="00995308"/>
    <w:rsid w:val="00995C9A"/>
    <w:rsid w:val="00996298"/>
    <w:rsid w:val="009962E1"/>
    <w:rsid w:val="009978C5"/>
    <w:rsid w:val="00997A9F"/>
    <w:rsid w:val="00997F08"/>
    <w:rsid w:val="009A024C"/>
    <w:rsid w:val="009A0313"/>
    <w:rsid w:val="009A12AA"/>
    <w:rsid w:val="009A168B"/>
    <w:rsid w:val="009A1ED6"/>
    <w:rsid w:val="009A274F"/>
    <w:rsid w:val="009A2797"/>
    <w:rsid w:val="009A31EB"/>
    <w:rsid w:val="009A3629"/>
    <w:rsid w:val="009A3D8F"/>
    <w:rsid w:val="009A3F88"/>
    <w:rsid w:val="009A4151"/>
    <w:rsid w:val="009A52FC"/>
    <w:rsid w:val="009A7771"/>
    <w:rsid w:val="009B0581"/>
    <w:rsid w:val="009B0F06"/>
    <w:rsid w:val="009B153F"/>
    <w:rsid w:val="009B18F0"/>
    <w:rsid w:val="009B1DFA"/>
    <w:rsid w:val="009B2066"/>
    <w:rsid w:val="009B2AC7"/>
    <w:rsid w:val="009B35B7"/>
    <w:rsid w:val="009B4ED4"/>
    <w:rsid w:val="009B4F5F"/>
    <w:rsid w:val="009B57EC"/>
    <w:rsid w:val="009B5A79"/>
    <w:rsid w:val="009B5EA9"/>
    <w:rsid w:val="009B607D"/>
    <w:rsid w:val="009B62D3"/>
    <w:rsid w:val="009B65CE"/>
    <w:rsid w:val="009B7AB0"/>
    <w:rsid w:val="009C008B"/>
    <w:rsid w:val="009C0D66"/>
    <w:rsid w:val="009C148E"/>
    <w:rsid w:val="009C1563"/>
    <w:rsid w:val="009C2AE1"/>
    <w:rsid w:val="009C2D54"/>
    <w:rsid w:val="009C53CA"/>
    <w:rsid w:val="009C5769"/>
    <w:rsid w:val="009C595A"/>
    <w:rsid w:val="009C617E"/>
    <w:rsid w:val="009C766C"/>
    <w:rsid w:val="009D0E89"/>
    <w:rsid w:val="009D10E8"/>
    <w:rsid w:val="009D2A04"/>
    <w:rsid w:val="009D3613"/>
    <w:rsid w:val="009D3846"/>
    <w:rsid w:val="009D3F9E"/>
    <w:rsid w:val="009D5640"/>
    <w:rsid w:val="009D75E0"/>
    <w:rsid w:val="009D7DF7"/>
    <w:rsid w:val="009E0FD6"/>
    <w:rsid w:val="009E1061"/>
    <w:rsid w:val="009E1451"/>
    <w:rsid w:val="009E27CA"/>
    <w:rsid w:val="009E2C0D"/>
    <w:rsid w:val="009E2CB5"/>
    <w:rsid w:val="009E3707"/>
    <w:rsid w:val="009E3A9E"/>
    <w:rsid w:val="009E47DF"/>
    <w:rsid w:val="009E57DF"/>
    <w:rsid w:val="009E7E77"/>
    <w:rsid w:val="009F177C"/>
    <w:rsid w:val="009F2AD5"/>
    <w:rsid w:val="009F2C11"/>
    <w:rsid w:val="009F334C"/>
    <w:rsid w:val="009F3E91"/>
    <w:rsid w:val="009F4307"/>
    <w:rsid w:val="009F4326"/>
    <w:rsid w:val="009F44C4"/>
    <w:rsid w:val="009F5009"/>
    <w:rsid w:val="009F50CB"/>
    <w:rsid w:val="009F57E3"/>
    <w:rsid w:val="009F65DC"/>
    <w:rsid w:val="009F7089"/>
    <w:rsid w:val="009F70B2"/>
    <w:rsid w:val="009F7A26"/>
    <w:rsid w:val="00A00226"/>
    <w:rsid w:val="00A00E76"/>
    <w:rsid w:val="00A06E27"/>
    <w:rsid w:val="00A073DF"/>
    <w:rsid w:val="00A07C22"/>
    <w:rsid w:val="00A07F7C"/>
    <w:rsid w:val="00A10DAC"/>
    <w:rsid w:val="00A10F3C"/>
    <w:rsid w:val="00A10FD1"/>
    <w:rsid w:val="00A112CA"/>
    <w:rsid w:val="00A1138E"/>
    <w:rsid w:val="00A1180F"/>
    <w:rsid w:val="00A12138"/>
    <w:rsid w:val="00A130F8"/>
    <w:rsid w:val="00A133C6"/>
    <w:rsid w:val="00A138EC"/>
    <w:rsid w:val="00A13B12"/>
    <w:rsid w:val="00A14616"/>
    <w:rsid w:val="00A15854"/>
    <w:rsid w:val="00A15F44"/>
    <w:rsid w:val="00A17A50"/>
    <w:rsid w:val="00A17C0C"/>
    <w:rsid w:val="00A20938"/>
    <w:rsid w:val="00A20FCA"/>
    <w:rsid w:val="00A2147C"/>
    <w:rsid w:val="00A21574"/>
    <w:rsid w:val="00A220B3"/>
    <w:rsid w:val="00A223B5"/>
    <w:rsid w:val="00A22971"/>
    <w:rsid w:val="00A2449B"/>
    <w:rsid w:val="00A24E65"/>
    <w:rsid w:val="00A25BC3"/>
    <w:rsid w:val="00A26DBA"/>
    <w:rsid w:val="00A302BF"/>
    <w:rsid w:val="00A30C3B"/>
    <w:rsid w:val="00A31AF2"/>
    <w:rsid w:val="00A32309"/>
    <w:rsid w:val="00A32321"/>
    <w:rsid w:val="00A32D52"/>
    <w:rsid w:val="00A330FD"/>
    <w:rsid w:val="00A33119"/>
    <w:rsid w:val="00A331DE"/>
    <w:rsid w:val="00A338BE"/>
    <w:rsid w:val="00A34856"/>
    <w:rsid w:val="00A3497B"/>
    <w:rsid w:val="00A34CA1"/>
    <w:rsid w:val="00A358D1"/>
    <w:rsid w:val="00A40375"/>
    <w:rsid w:val="00A40C6C"/>
    <w:rsid w:val="00A41950"/>
    <w:rsid w:val="00A44778"/>
    <w:rsid w:val="00A44A23"/>
    <w:rsid w:val="00A45D67"/>
    <w:rsid w:val="00A4697D"/>
    <w:rsid w:val="00A4735B"/>
    <w:rsid w:val="00A477B7"/>
    <w:rsid w:val="00A47F7C"/>
    <w:rsid w:val="00A52346"/>
    <w:rsid w:val="00A52C94"/>
    <w:rsid w:val="00A5581B"/>
    <w:rsid w:val="00A573DB"/>
    <w:rsid w:val="00A6024F"/>
    <w:rsid w:val="00A6032B"/>
    <w:rsid w:val="00A60D95"/>
    <w:rsid w:val="00A61CAB"/>
    <w:rsid w:val="00A6316E"/>
    <w:rsid w:val="00A63669"/>
    <w:rsid w:val="00A648F6"/>
    <w:rsid w:val="00A64CB5"/>
    <w:rsid w:val="00A65ABF"/>
    <w:rsid w:val="00A65FBF"/>
    <w:rsid w:val="00A66CB7"/>
    <w:rsid w:val="00A679BF"/>
    <w:rsid w:val="00A706CA"/>
    <w:rsid w:val="00A70E36"/>
    <w:rsid w:val="00A712FD"/>
    <w:rsid w:val="00A714DA"/>
    <w:rsid w:val="00A71EF1"/>
    <w:rsid w:val="00A736A2"/>
    <w:rsid w:val="00A73CF0"/>
    <w:rsid w:val="00A74360"/>
    <w:rsid w:val="00A74FF2"/>
    <w:rsid w:val="00A771D9"/>
    <w:rsid w:val="00A77D7F"/>
    <w:rsid w:val="00A80213"/>
    <w:rsid w:val="00A803D5"/>
    <w:rsid w:val="00A809F8"/>
    <w:rsid w:val="00A826D7"/>
    <w:rsid w:val="00A827EB"/>
    <w:rsid w:val="00A831DD"/>
    <w:rsid w:val="00A84C20"/>
    <w:rsid w:val="00A84D0F"/>
    <w:rsid w:val="00A84F68"/>
    <w:rsid w:val="00A855EC"/>
    <w:rsid w:val="00A8582E"/>
    <w:rsid w:val="00A866A1"/>
    <w:rsid w:val="00A87706"/>
    <w:rsid w:val="00A9057E"/>
    <w:rsid w:val="00A92F60"/>
    <w:rsid w:val="00A93B8A"/>
    <w:rsid w:val="00A93CC6"/>
    <w:rsid w:val="00A93D81"/>
    <w:rsid w:val="00A979BB"/>
    <w:rsid w:val="00A97F04"/>
    <w:rsid w:val="00AA04ED"/>
    <w:rsid w:val="00AA1539"/>
    <w:rsid w:val="00AA25D3"/>
    <w:rsid w:val="00AA3F62"/>
    <w:rsid w:val="00AA48D2"/>
    <w:rsid w:val="00AA5D38"/>
    <w:rsid w:val="00AB038B"/>
    <w:rsid w:val="00AB1CEA"/>
    <w:rsid w:val="00AB270F"/>
    <w:rsid w:val="00AB341E"/>
    <w:rsid w:val="00AB3C92"/>
    <w:rsid w:val="00AB5C9B"/>
    <w:rsid w:val="00AB725D"/>
    <w:rsid w:val="00AB79C0"/>
    <w:rsid w:val="00AC0187"/>
    <w:rsid w:val="00AC18F4"/>
    <w:rsid w:val="00AC1970"/>
    <w:rsid w:val="00AC1AFB"/>
    <w:rsid w:val="00AC1B0F"/>
    <w:rsid w:val="00AC2FD0"/>
    <w:rsid w:val="00AC38A0"/>
    <w:rsid w:val="00AC3901"/>
    <w:rsid w:val="00AC3E71"/>
    <w:rsid w:val="00AC587E"/>
    <w:rsid w:val="00AC733C"/>
    <w:rsid w:val="00AC7B86"/>
    <w:rsid w:val="00AD06E6"/>
    <w:rsid w:val="00AD3170"/>
    <w:rsid w:val="00AD6CB9"/>
    <w:rsid w:val="00AD74F8"/>
    <w:rsid w:val="00AD7B11"/>
    <w:rsid w:val="00AD7CBA"/>
    <w:rsid w:val="00AE042F"/>
    <w:rsid w:val="00AE07BD"/>
    <w:rsid w:val="00AE300C"/>
    <w:rsid w:val="00AE409D"/>
    <w:rsid w:val="00AE50A3"/>
    <w:rsid w:val="00AE5AAB"/>
    <w:rsid w:val="00AE5ED2"/>
    <w:rsid w:val="00AE721E"/>
    <w:rsid w:val="00AE77EE"/>
    <w:rsid w:val="00AF0400"/>
    <w:rsid w:val="00AF28B5"/>
    <w:rsid w:val="00AF3595"/>
    <w:rsid w:val="00AF59F5"/>
    <w:rsid w:val="00AF5D32"/>
    <w:rsid w:val="00AF7471"/>
    <w:rsid w:val="00AF76CE"/>
    <w:rsid w:val="00AF7A65"/>
    <w:rsid w:val="00B02ED6"/>
    <w:rsid w:val="00B02F94"/>
    <w:rsid w:val="00B050B9"/>
    <w:rsid w:val="00B06160"/>
    <w:rsid w:val="00B0678B"/>
    <w:rsid w:val="00B06F02"/>
    <w:rsid w:val="00B101D6"/>
    <w:rsid w:val="00B10443"/>
    <w:rsid w:val="00B10747"/>
    <w:rsid w:val="00B123E9"/>
    <w:rsid w:val="00B12800"/>
    <w:rsid w:val="00B12A5F"/>
    <w:rsid w:val="00B12AF4"/>
    <w:rsid w:val="00B1417A"/>
    <w:rsid w:val="00B16560"/>
    <w:rsid w:val="00B2128F"/>
    <w:rsid w:val="00B2140F"/>
    <w:rsid w:val="00B22D55"/>
    <w:rsid w:val="00B23376"/>
    <w:rsid w:val="00B24166"/>
    <w:rsid w:val="00B25563"/>
    <w:rsid w:val="00B25B70"/>
    <w:rsid w:val="00B265AD"/>
    <w:rsid w:val="00B2688E"/>
    <w:rsid w:val="00B272BE"/>
    <w:rsid w:val="00B2795D"/>
    <w:rsid w:val="00B27E76"/>
    <w:rsid w:val="00B301B7"/>
    <w:rsid w:val="00B30FB1"/>
    <w:rsid w:val="00B31086"/>
    <w:rsid w:val="00B31286"/>
    <w:rsid w:val="00B32691"/>
    <w:rsid w:val="00B32970"/>
    <w:rsid w:val="00B32EB1"/>
    <w:rsid w:val="00B3386C"/>
    <w:rsid w:val="00B33C5F"/>
    <w:rsid w:val="00B33FB0"/>
    <w:rsid w:val="00B34D1D"/>
    <w:rsid w:val="00B35162"/>
    <w:rsid w:val="00B35A95"/>
    <w:rsid w:val="00B35AF8"/>
    <w:rsid w:val="00B35DE2"/>
    <w:rsid w:val="00B41D1C"/>
    <w:rsid w:val="00B42A7F"/>
    <w:rsid w:val="00B432BE"/>
    <w:rsid w:val="00B44649"/>
    <w:rsid w:val="00B448E7"/>
    <w:rsid w:val="00B4560A"/>
    <w:rsid w:val="00B45B9E"/>
    <w:rsid w:val="00B46751"/>
    <w:rsid w:val="00B50102"/>
    <w:rsid w:val="00B50782"/>
    <w:rsid w:val="00B52CB0"/>
    <w:rsid w:val="00B5479B"/>
    <w:rsid w:val="00B54967"/>
    <w:rsid w:val="00B55354"/>
    <w:rsid w:val="00B55C42"/>
    <w:rsid w:val="00B55E68"/>
    <w:rsid w:val="00B56541"/>
    <w:rsid w:val="00B6006A"/>
    <w:rsid w:val="00B6202A"/>
    <w:rsid w:val="00B62100"/>
    <w:rsid w:val="00B63002"/>
    <w:rsid w:val="00B63891"/>
    <w:rsid w:val="00B64053"/>
    <w:rsid w:val="00B65258"/>
    <w:rsid w:val="00B65829"/>
    <w:rsid w:val="00B65EBE"/>
    <w:rsid w:val="00B66C56"/>
    <w:rsid w:val="00B66F38"/>
    <w:rsid w:val="00B6726A"/>
    <w:rsid w:val="00B67A9D"/>
    <w:rsid w:val="00B722F3"/>
    <w:rsid w:val="00B72320"/>
    <w:rsid w:val="00B72476"/>
    <w:rsid w:val="00B74266"/>
    <w:rsid w:val="00B74F8F"/>
    <w:rsid w:val="00B763D3"/>
    <w:rsid w:val="00B76CB4"/>
    <w:rsid w:val="00B76CD0"/>
    <w:rsid w:val="00B77061"/>
    <w:rsid w:val="00B7770B"/>
    <w:rsid w:val="00B77EBB"/>
    <w:rsid w:val="00B809DE"/>
    <w:rsid w:val="00B80B1A"/>
    <w:rsid w:val="00B80B6B"/>
    <w:rsid w:val="00B80E1E"/>
    <w:rsid w:val="00B81729"/>
    <w:rsid w:val="00B81A4C"/>
    <w:rsid w:val="00B8208E"/>
    <w:rsid w:val="00B821DF"/>
    <w:rsid w:val="00B82312"/>
    <w:rsid w:val="00B826D1"/>
    <w:rsid w:val="00B83931"/>
    <w:rsid w:val="00B83F4C"/>
    <w:rsid w:val="00B84808"/>
    <w:rsid w:val="00B84BEC"/>
    <w:rsid w:val="00B911A6"/>
    <w:rsid w:val="00B91421"/>
    <w:rsid w:val="00B92DD1"/>
    <w:rsid w:val="00B93CF2"/>
    <w:rsid w:val="00B94079"/>
    <w:rsid w:val="00B94292"/>
    <w:rsid w:val="00B945E8"/>
    <w:rsid w:val="00B96826"/>
    <w:rsid w:val="00B96A2A"/>
    <w:rsid w:val="00B977D1"/>
    <w:rsid w:val="00B9789D"/>
    <w:rsid w:val="00BA0B50"/>
    <w:rsid w:val="00BA1225"/>
    <w:rsid w:val="00BA1283"/>
    <w:rsid w:val="00BA1EBA"/>
    <w:rsid w:val="00BA407E"/>
    <w:rsid w:val="00BA435A"/>
    <w:rsid w:val="00BA5D21"/>
    <w:rsid w:val="00BA6FC0"/>
    <w:rsid w:val="00BA7166"/>
    <w:rsid w:val="00BA78CF"/>
    <w:rsid w:val="00BB0466"/>
    <w:rsid w:val="00BB10AF"/>
    <w:rsid w:val="00BB2096"/>
    <w:rsid w:val="00BB22EB"/>
    <w:rsid w:val="00BB26FB"/>
    <w:rsid w:val="00BB3BEE"/>
    <w:rsid w:val="00BB3C33"/>
    <w:rsid w:val="00BB44BE"/>
    <w:rsid w:val="00BB4925"/>
    <w:rsid w:val="00BB5901"/>
    <w:rsid w:val="00BB5CB9"/>
    <w:rsid w:val="00BB5F77"/>
    <w:rsid w:val="00BB6432"/>
    <w:rsid w:val="00BB74BB"/>
    <w:rsid w:val="00BC1A2A"/>
    <w:rsid w:val="00BC1BD4"/>
    <w:rsid w:val="00BC1CC0"/>
    <w:rsid w:val="00BC1FA5"/>
    <w:rsid w:val="00BC24A8"/>
    <w:rsid w:val="00BC24F9"/>
    <w:rsid w:val="00BC3F97"/>
    <w:rsid w:val="00BC5C10"/>
    <w:rsid w:val="00BC70A5"/>
    <w:rsid w:val="00BC70F5"/>
    <w:rsid w:val="00BC7EC0"/>
    <w:rsid w:val="00BD0175"/>
    <w:rsid w:val="00BD0540"/>
    <w:rsid w:val="00BD0EA9"/>
    <w:rsid w:val="00BD144A"/>
    <w:rsid w:val="00BD273F"/>
    <w:rsid w:val="00BD2B99"/>
    <w:rsid w:val="00BD2BAB"/>
    <w:rsid w:val="00BD2C9E"/>
    <w:rsid w:val="00BD2F85"/>
    <w:rsid w:val="00BD386B"/>
    <w:rsid w:val="00BD39D8"/>
    <w:rsid w:val="00BD4C52"/>
    <w:rsid w:val="00BD533D"/>
    <w:rsid w:val="00BD6550"/>
    <w:rsid w:val="00BD702A"/>
    <w:rsid w:val="00BE0491"/>
    <w:rsid w:val="00BE0510"/>
    <w:rsid w:val="00BE0807"/>
    <w:rsid w:val="00BE0E68"/>
    <w:rsid w:val="00BE1275"/>
    <w:rsid w:val="00BE12F8"/>
    <w:rsid w:val="00BE1B12"/>
    <w:rsid w:val="00BE2731"/>
    <w:rsid w:val="00BE4502"/>
    <w:rsid w:val="00BE5CDA"/>
    <w:rsid w:val="00BE6284"/>
    <w:rsid w:val="00BE6671"/>
    <w:rsid w:val="00BF08B4"/>
    <w:rsid w:val="00BF0C9F"/>
    <w:rsid w:val="00BF1A47"/>
    <w:rsid w:val="00BF250F"/>
    <w:rsid w:val="00BF2B29"/>
    <w:rsid w:val="00BF2B70"/>
    <w:rsid w:val="00BF2CAB"/>
    <w:rsid w:val="00BF4F81"/>
    <w:rsid w:val="00BF59BE"/>
    <w:rsid w:val="00BF73A2"/>
    <w:rsid w:val="00BF784C"/>
    <w:rsid w:val="00BF7881"/>
    <w:rsid w:val="00BF7C2C"/>
    <w:rsid w:val="00C00559"/>
    <w:rsid w:val="00C01138"/>
    <w:rsid w:val="00C01968"/>
    <w:rsid w:val="00C022F2"/>
    <w:rsid w:val="00C029E2"/>
    <w:rsid w:val="00C02CDE"/>
    <w:rsid w:val="00C02E63"/>
    <w:rsid w:val="00C04200"/>
    <w:rsid w:val="00C0448E"/>
    <w:rsid w:val="00C04A95"/>
    <w:rsid w:val="00C04BC8"/>
    <w:rsid w:val="00C0515D"/>
    <w:rsid w:val="00C05183"/>
    <w:rsid w:val="00C0693A"/>
    <w:rsid w:val="00C074D6"/>
    <w:rsid w:val="00C07E68"/>
    <w:rsid w:val="00C10FE0"/>
    <w:rsid w:val="00C11B21"/>
    <w:rsid w:val="00C11F70"/>
    <w:rsid w:val="00C122D8"/>
    <w:rsid w:val="00C17178"/>
    <w:rsid w:val="00C17647"/>
    <w:rsid w:val="00C2028B"/>
    <w:rsid w:val="00C21DD9"/>
    <w:rsid w:val="00C21FD7"/>
    <w:rsid w:val="00C221FC"/>
    <w:rsid w:val="00C2422C"/>
    <w:rsid w:val="00C251E3"/>
    <w:rsid w:val="00C260F4"/>
    <w:rsid w:val="00C273C7"/>
    <w:rsid w:val="00C32995"/>
    <w:rsid w:val="00C330FB"/>
    <w:rsid w:val="00C33ADB"/>
    <w:rsid w:val="00C344E1"/>
    <w:rsid w:val="00C357CF"/>
    <w:rsid w:val="00C36479"/>
    <w:rsid w:val="00C37CDB"/>
    <w:rsid w:val="00C41224"/>
    <w:rsid w:val="00C4124F"/>
    <w:rsid w:val="00C41C65"/>
    <w:rsid w:val="00C42A7F"/>
    <w:rsid w:val="00C4326A"/>
    <w:rsid w:val="00C4575E"/>
    <w:rsid w:val="00C45C51"/>
    <w:rsid w:val="00C4673C"/>
    <w:rsid w:val="00C4708F"/>
    <w:rsid w:val="00C47595"/>
    <w:rsid w:val="00C47D16"/>
    <w:rsid w:val="00C47EBC"/>
    <w:rsid w:val="00C50AE6"/>
    <w:rsid w:val="00C5232F"/>
    <w:rsid w:val="00C523D7"/>
    <w:rsid w:val="00C52678"/>
    <w:rsid w:val="00C526A3"/>
    <w:rsid w:val="00C52806"/>
    <w:rsid w:val="00C528BD"/>
    <w:rsid w:val="00C54466"/>
    <w:rsid w:val="00C54719"/>
    <w:rsid w:val="00C55294"/>
    <w:rsid w:val="00C5574B"/>
    <w:rsid w:val="00C56597"/>
    <w:rsid w:val="00C627F6"/>
    <w:rsid w:val="00C62EA2"/>
    <w:rsid w:val="00C63121"/>
    <w:rsid w:val="00C640EB"/>
    <w:rsid w:val="00C64E57"/>
    <w:rsid w:val="00C65E68"/>
    <w:rsid w:val="00C6689A"/>
    <w:rsid w:val="00C66AB5"/>
    <w:rsid w:val="00C67190"/>
    <w:rsid w:val="00C70501"/>
    <w:rsid w:val="00C71BFC"/>
    <w:rsid w:val="00C724EA"/>
    <w:rsid w:val="00C73ACC"/>
    <w:rsid w:val="00C77904"/>
    <w:rsid w:val="00C77961"/>
    <w:rsid w:val="00C8211D"/>
    <w:rsid w:val="00C82185"/>
    <w:rsid w:val="00C8226B"/>
    <w:rsid w:val="00C82B32"/>
    <w:rsid w:val="00C8300B"/>
    <w:rsid w:val="00C831CC"/>
    <w:rsid w:val="00C83203"/>
    <w:rsid w:val="00C83455"/>
    <w:rsid w:val="00C83D31"/>
    <w:rsid w:val="00C846D8"/>
    <w:rsid w:val="00C84AF6"/>
    <w:rsid w:val="00C8612B"/>
    <w:rsid w:val="00C863BC"/>
    <w:rsid w:val="00C90949"/>
    <w:rsid w:val="00C91938"/>
    <w:rsid w:val="00C930FF"/>
    <w:rsid w:val="00C93744"/>
    <w:rsid w:val="00C94DF3"/>
    <w:rsid w:val="00C95C46"/>
    <w:rsid w:val="00C95DE3"/>
    <w:rsid w:val="00C95FFC"/>
    <w:rsid w:val="00C961D4"/>
    <w:rsid w:val="00C961DD"/>
    <w:rsid w:val="00C96212"/>
    <w:rsid w:val="00C96609"/>
    <w:rsid w:val="00CA0443"/>
    <w:rsid w:val="00CA0967"/>
    <w:rsid w:val="00CA0C82"/>
    <w:rsid w:val="00CA1537"/>
    <w:rsid w:val="00CA1905"/>
    <w:rsid w:val="00CA1EC0"/>
    <w:rsid w:val="00CA2638"/>
    <w:rsid w:val="00CA2684"/>
    <w:rsid w:val="00CA325C"/>
    <w:rsid w:val="00CA4CF7"/>
    <w:rsid w:val="00CA56A5"/>
    <w:rsid w:val="00CA6454"/>
    <w:rsid w:val="00CA6865"/>
    <w:rsid w:val="00CA7B6C"/>
    <w:rsid w:val="00CB182B"/>
    <w:rsid w:val="00CB3D46"/>
    <w:rsid w:val="00CB3E20"/>
    <w:rsid w:val="00CB543F"/>
    <w:rsid w:val="00CB577A"/>
    <w:rsid w:val="00CB5791"/>
    <w:rsid w:val="00CB6A5A"/>
    <w:rsid w:val="00CB6CBB"/>
    <w:rsid w:val="00CB722C"/>
    <w:rsid w:val="00CB7362"/>
    <w:rsid w:val="00CB7636"/>
    <w:rsid w:val="00CB766E"/>
    <w:rsid w:val="00CB7B9A"/>
    <w:rsid w:val="00CC0067"/>
    <w:rsid w:val="00CC19EA"/>
    <w:rsid w:val="00CC1EBE"/>
    <w:rsid w:val="00CC2B58"/>
    <w:rsid w:val="00CC390C"/>
    <w:rsid w:val="00CC5128"/>
    <w:rsid w:val="00CC6ED5"/>
    <w:rsid w:val="00CC7225"/>
    <w:rsid w:val="00CD0414"/>
    <w:rsid w:val="00CD07DB"/>
    <w:rsid w:val="00CD0C4F"/>
    <w:rsid w:val="00CD0ED8"/>
    <w:rsid w:val="00CD12D2"/>
    <w:rsid w:val="00CD1866"/>
    <w:rsid w:val="00CD24D9"/>
    <w:rsid w:val="00CD469B"/>
    <w:rsid w:val="00CD6440"/>
    <w:rsid w:val="00CD6B8A"/>
    <w:rsid w:val="00CD78E6"/>
    <w:rsid w:val="00CD7DB7"/>
    <w:rsid w:val="00CD7F59"/>
    <w:rsid w:val="00CE19B6"/>
    <w:rsid w:val="00CE2035"/>
    <w:rsid w:val="00CE2153"/>
    <w:rsid w:val="00CE29AB"/>
    <w:rsid w:val="00CE4682"/>
    <w:rsid w:val="00CE4C03"/>
    <w:rsid w:val="00CE5F66"/>
    <w:rsid w:val="00CE6C04"/>
    <w:rsid w:val="00CE6D01"/>
    <w:rsid w:val="00CE7443"/>
    <w:rsid w:val="00CE7761"/>
    <w:rsid w:val="00CF0B54"/>
    <w:rsid w:val="00CF0F94"/>
    <w:rsid w:val="00CF1218"/>
    <w:rsid w:val="00CF1D00"/>
    <w:rsid w:val="00CF288A"/>
    <w:rsid w:val="00CF3365"/>
    <w:rsid w:val="00CF3906"/>
    <w:rsid w:val="00CF4314"/>
    <w:rsid w:val="00CF4AA0"/>
    <w:rsid w:val="00CF6F81"/>
    <w:rsid w:val="00CF77F9"/>
    <w:rsid w:val="00CF7E64"/>
    <w:rsid w:val="00D00236"/>
    <w:rsid w:val="00D028E3"/>
    <w:rsid w:val="00D02A3F"/>
    <w:rsid w:val="00D02BD1"/>
    <w:rsid w:val="00D0457A"/>
    <w:rsid w:val="00D049D5"/>
    <w:rsid w:val="00D05121"/>
    <w:rsid w:val="00D0521E"/>
    <w:rsid w:val="00D05C5F"/>
    <w:rsid w:val="00D05CD3"/>
    <w:rsid w:val="00D063D1"/>
    <w:rsid w:val="00D100A0"/>
    <w:rsid w:val="00D1094E"/>
    <w:rsid w:val="00D1195B"/>
    <w:rsid w:val="00D11E78"/>
    <w:rsid w:val="00D11FA9"/>
    <w:rsid w:val="00D12490"/>
    <w:rsid w:val="00D135C2"/>
    <w:rsid w:val="00D14593"/>
    <w:rsid w:val="00D14643"/>
    <w:rsid w:val="00D149DE"/>
    <w:rsid w:val="00D20F08"/>
    <w:rsid w:val="00D22EDA"/>
    <w:rsid w:val="00D22F9D"/>
    <w:rsid w:val="00D242CA"/>
    <w:rsid w:val="00D2442B"/>
    <w:rsid w:val="00D249F6"/>
    <w:rsid w:val="00D25119"/>
    <w:rsid w:val="00D255D3"/>
    <w:rsid w:val="00D2610A"/>
    <w:rsid w:val="00D27576"/>
    <w:rsid w:val="00D27D26"/>
    <w:rsid w:val="00D31DC1"/>
    <w:rsid w:val="00D321DF"/>
    <w:rsid w:val="00D324B8"/>
    <w:rsid w:val="00D3258E"/>
    <w:rsid w:val="00D32E24"/>
    <w:rsid w:val="00D35724"/>
    <w:rsid w:val="00D36DD5"/>
    <w:rsid w:val="00D37025"/>
    <w:rsid w:val="00D374C7"/>
    <w:rsid w:val="00D37885"/>
    <w:rsid w:val="00D4110D"/>
    <w:rsid w:val="00D42144"/>
    <w:rsid w:val="00D422BC"/>
    <w:rsid w:val="00D434F8"/>
    <w:rsid w:val="00D44568"/>
    <w:rsid w:val="00D44C82"/>
    <w:rsid w:val="00D44D42"/>
    <w:rsid w:val="00D45E00"/>
    <w:rsid w:val="00D50092"/>
    <w:rsid w:val="00D5149A"/>
    <w:rsid w:val="00D5294D"/>
    <w:rsid w:val="00D52F4D"/>
    <w:rsid w:val="00D54304"/>
    <w:rsid w:val="00D546FE"/>
    <w:rsid w:val="00D562E5"/>
    <w:rsid w:val="00D565C2"/>
    <w:rsid w:val="00D573F7"/>
    <w:rsid w:val="00D579C3"/>
    <w:rsid w:val="00D57EC9"/>
    <w:rsid w:val="00D62625"/>
    <w:rsid w:val="00D62B93"/>
    <w:rsid w:val="00D6305D"/>
    <w:rsid w:val="00D6387D"/>
    <w:rsid w:val="00D66ABB"/>
    <w:rsid w:val="00D6768D"/>
    <w:rsid w:val="00D70536"/>
    <w:rsid w:val="00D70EF8"/>
    <w:rsid w:val="00D74CE7"/>
    <w:rsid w:val="00D74EC6"/>
    <w:rsid w:val="00D75231"/>
    <w:rsid w:val="00D75A5B"/>
    <w:rsid w:val="00D75AEE"/>
    <w:rsid w:val="00D77DEC"/>
    <w:rsid w:val="00D8044E"/>
    <w:rsid w:val="00D8045D"/>
    <w:rsid w:val="00D81383"/>
    <w:rsid w:val="00D81A65"/>
    <w:rsid w:val="00D82034"/>
    <w:rsid w:val="00D8275B"/>
    <w:rsid w:val="00D83A48"/>
    <w:rsid w:val="00D83B2F"/>
    <w:rsid w:val="00D83E85"/>
    <w:rsid w:val="00D84078"/>
    <w:rsid w:val="00D84A2F"/>
    <w:rsid w:val="00D85915"/>
    <w:rsid w:val="00D85DE5"/>
    <w:rsid w:val="00D8712E"/>
    <w:rsid w:val="00D871DF"/>
    <w:rsid w:val="00D90897"/>
    <w:rsid w:val="00D918D4"/>
    <w:rsid w:val="00D92306"/>
    <w:rsid w:val="00D942F8"/>
    <w:rsid w:val="00D94A39"/>
    <w:rsid w:val="00D9524C"/>
    <w:rsid w:val="00D9561C"/>
    <w:rsid w:val="00D966E0"/>
    <w:rsid w:val="00D9741B"/>
    <w:rsid w:val="00D97E01"/>
    <w:rsid w:val="00D97E31"/>
    <w:rsid w:val="00D97EAC"/>
    <w:rsid w:val="00DA0598"/>
    <w:rsid w:val="00DA0638"/>
    <w:rsid w:val="00DA24CB"/>
    <w:rsid w:val="00DA24DB"/>
    <w:rsid w:val="00DA2CA7"/>
    <w:rsid w:val="00DA2F85"/>
    <w:rsid w:val="00DA3491"/>
    <w:rsid w:val="00DA3BB1"/>
    <w:rsid w:val="00DA3F25"/>
    <w:rsid w:val="00DA3FEF"/>
    <w:rsid w:val="00DA5018"/>
    <w:rsid w:val="00DA5CF1"/>
    <w:rsid w:val="00DA6483"/>
    <w:rsid w:val="00DA7DC3"/>
    <w:rsid w:val="00DB058F"/>
    <w:rsid w:val="00DB1541"/>
    <w:rsid w:val="00DB2AC8"/>
    <w:rsid w:val="00DB2B18"/>
    <w:rsid w:val="00DB2CA9"/>
    <w:rsid w:val="00DB3023"/>
    <w:rsid w:val="00DB3F69"/>
    <w:rsid w:val="00DB5619"/>
    <w:rsid w:val="00DB5BA0"/>
    <w:rsid w:val="00DB5BA3"/>
    <w:rsid w:val="00DB76F0"/>
    <w:rsid w:val="00DC0637"/>
    <w:rsid w:val="00DC12B5"/>
    <w:rsid w:val="00DC1556"/>
    <w:rsid w:val="00DC47AA"/>
    <w:rsid w:val="00DC6537"/>
    <w:rsid w:val="00DD0000"/>
    <w:rsid w:val="00DD0C4F"/>
    <w:rsid w:val="00DD15C9"/>
    <w:rsid w:val="00DD17BF"/>
    <w:rsid w:val="00DD192E"/>
    <w:rsid w:val="00DD1AD4"/>
    <w:rsid w:val="00DD37F0"/>
    <w:rsid w:val="00DD3993"/>
    <w:rsid w:val="00DD4033"/>
    <w:rsid w:val="00DD4155"/>
    <w:rsid w:val="00DD468E"/>
    <w:rsid w:val="00DD4F2B"/>
    <w:rsid w:val="00DD51D2"/>
    <w:rsid w:val="00DD5EB5"/>
    <w:rsid w:val="00DD66BD"/>
    <w:rsid w:val="00DD7942"/>
    <w:rsid w:val="00DE245C"/>
    <w:rsid w:val="00DE27C4"/>
    <w:rsid w:val="00DE3327"/>
    <w:rsid w:val="00DE5B1C"/>
    <w:rsid w:val="00DE5FAA"/>
    <w:rsid w:val="00DE757E"/>
    <w:rsid w:val="00DF026B"/>
    <w:rsid w:val="00DF02C7"/>
    <w:rsid w:val="00DF0A9D"/>
    <w:rsid w:val="00DF1749"/>
    <w:rsid w:val="00DF216C"/>
    <w:rsid w:val="00DF24CD"/>
    <w:rsid w:val="00DF44E5"/>
    <w:rsid w:val="00DF4E64"/>
    <w:rsid w:val="00DF5A3A"/>
    <w:rsid w:val="00DF5BEA"/>
    <w:rsid w:val="00DF6048"/>
    <w:rsid w:val="00DF6133"/>
    <w:rsid w:val="00DF6632"/>
    <w:rsid w:val="00DF6C69"/>
    <w:rsid w:val="00E0064B"/>
    <w:rsid w:val="00E01446"/>
    <w:rsid w:val="00E020D1"/>
    <w:rsid w:val="00E0256A"/>
    <w:rsid w:val="00E0297F"/>
    <w:rsid w:val="00E03752"/>
    <w:rsid w:val="00E0405A"/>
    <w:rsid w:val="00E05DF2"/>
    <w:rsid w:val="00E06FC6"/>
    <w:rsid w:val="00E076C2"/>
    <w:rsid w:val="00E07E3D"/>
    <w:rsid w:val="00E105B7"/>
    <w:rsid w:val="00E11011"/>
    <w:rsid w:val="00E114A9"/>
    <w:rsid w:val="00E134DB"/>
    <w:rsid w:val="00E139F7"/>
    <w:rsid w:val="00E14D4B"/>
    <w:rsid w:val="00E16391"/>
    <w:rsid w:val="00E1662F"/>
    <w:rsid w:val="00E1699E"/>
    <w:rsid w:val="00E16DD8"/>
    <w:rsid w:val="00E170A2"/>
    <w:rsid w:val="00E170C2"/>
    <w:rsid w:val="00E20284"/>
    <w:rsid w:val="00E2096B"/>
    <w:rsid w:val="00E21607"/>
    <w:rsid w:val="00E2324B"/>
    <w:rsid w:val="00E237CF"/>
    <w:rsid w:val="00E24CE2"/>
    <w:rsid w:val="00E2505F"/>
    <w:rsid w:val="00E2525B"/>
    <w:rsid w:val="00E26B12"/>
    <w:rsid w:val="00E26D0F"/>
    <w:rsid w:val="00E312F4"/>
    <w:rsid w:val="00E31B8C"/>
    <w:rsid w:val="00E32416"/>
    <w:rsid w:val="00E32863"/>
    <w:rsid w:val="00E33829"/>
    <w:rsid w:val="00E369B5"/>
    <w:rsid w:val="00E37749"/>
    <w:rsid w:val="00E3792E"/>
    <w:rsid w:val="00E404ED"/>
    <w:rsid w:val="00E414BA"/>
    <w:rsid w:val="00E42A79"/>
    <w:rsid w:val="00E42E8A"/>
    <w:rsid w:val="00E43814"/>
    <w:rsid w:val="00E44B39"/>
    <w:rsid w:val="00E45485"/>
    <w:rsid w:val="00E46E29"/>
    <w:rsid w:val="00E470EF"/>
    <w:rsid w:val="00E47437"/>
    <w:rsid w:val="00E47D82"/>
    <w:rsid w:val="00E513DD"/>
    <w:rsid w:val="00E530E7"/>
    <w:rsid w:val="00E532A7"/>
    <w:rsid w:val="00E53ED1"/>
    <w:rsid w:val="00E548DC"/>
    <w:rsid w:val="00E55DD7"/>
    <w:rsid w:val="00E56ECF"/>
    <w:rsid w:val="00E60D22"/>
    <w:rsid w:val="00E61589"/>
    <w:rsid w:val="00E6167F"/>
    <w:rsid w:val="00E62880"/>
    <w:rsid w:val="00E63990"/>
    <w:rsid w:val="00E649FD"/>
    <w:rsid w:val="00E64CAD"/>
    <w:rsid w:val="00E65B94"/>
    <w:rsid w:val="00E66360"/>
    <w:rsid w:val="00E666DB"/>
    <w:rsid w:val="00E667D0"/>
    <w:rsid w:val="00E66E84"/>
    <w:rsid w:val="00E66F1F"/>
    <w:rsid w:val="00E735FC"/>
    <w:rsid w:val="00E745A0"/>
    <w:rsid w:val="00E74F22"/>
    <w:rsid w:val="00E758E8"/>
    <w:rsid w:val="00E75CCF"/>
    <w:rsid w:val="00E7679C"/>
    <w:rsid w:val="00E76BBE"/>
    <w:rsid w:val="00E76DD1"/>
    <w:rsid w:val="00E77C21"/>
    <w:rsid w:val="00E81511"/>
    <w:rsid w:val="00E82207"/>
    <w:rsid w:val="00E82B14"/>
    <w:rsid w:val="00E8559C"/>
    <w:rsid w:val="00E86F62"/>
    <w:rsid w:val="00E87F21"/>
    <w:rsid w:val="00E906BD"/>
    <w:rsid w:val="00E907CC"/>
    <w:rsid w:val="00E90D7A"/>
    <w:rsid w:val="00E9349D"/>
    <w:rsid w:val="00E93E93"/>
    <w:rsid w:val="00E947E5"/>
    <w:rsid w:val="00E94A98"/>
    <w:rsid w:val="00E95732"/>
    <w:rsid w:val="00E95F89"/>
    <w:rsid w:val="00E96DC4"/>
    <w:rsid w:val="00E97FB0"/>
    <w:rsid w:val="00EA0CC7"/>
    <w:rsid w:val="00EA1033"/>
    <w:rsid w:val="00EA1910"/>
    <w:rsid w:val="00EA2753"/>
    <w:rsid w:val="00EA3440"/>
    <w:rsid w:val="00EA4017"/>
    <w:rsid w:val="00EA468A"/>
    <w:rsid w:val="00EA48E4"/>
    <w:rsid w:val="00EA4912"/>
    <w:rsid w:val="00EA5B86"/>
    <w:rsid w:val="00EA5C66"/>
    <w:rsid w:val="00EA64B1"/>
    <w:rsid w:val="00EA68D4"/>
    <w:rsid w:val="00EA7E3A"/>
    <w:rsid w:val="00EB0CB9"/>
    <w:rsid w:val="00EB0E78"/>
    <w:rsid w:val="00EB146A"/>
    <w:rsid w:val="00EB2288"/>
    <w:rsid w:val="00EB2604"/>
    <w:rsid w:val="00EB29A4"/>
    <w:rsid w:val="00EB2D3C"/>
    <w:rsid w:val="00EB413E"/>
    <w:rsid w:val="00EB4B33"/>
    <w:rsid w:val="00EB5583"/>
    <w:rsid w:val="00EB67F3"/>
    <w:rsid w:val="00EB7C69"/>
    <w:rsid w:val="00EC17E5"/>
    <w:rsid w:val="00EC24FA"/>
    <w:rsid w:val="00EC267F"/>
    <w:rsid w:val="00EC2D0A"/>
    <w:rsid w:val="00EC2D4D"/>
    <w:rsid w:val="00EC2DEA"/>
    <w:rsid w:val="00EC3904"/>
    <w:rsid w:val="00EC3AC5"/>
    <w:rsid w:val="00EC3C39"/>
    <w:rsid w:val="00EC4649"/>
    <w:rsid w:val="00EC52D9"/>
    <w:rsid w:val="00EC54E3"/>
    <w:rsid w:val="00EC5B30"/>
    <w:rsid w:val="00EC7302"/>
    <w:rsid w:val="00EC7C8F"/>
    <w:rsid w:val="00ED2A5C"/>
    <w:rsid w:val="00ED471B"/>
    <w:rsid w:val="00ED4727"/>
    <w:rsid w:val="00ED48CA"/>
    <w:rsid w:val="00ED6157"/>
    <w:rsid w:val="00ED632B"/>
    <w:rsid w:val="00ED6EBE"/>
    <w:rsid w:val="00EE09DD"/>
    <w:rsid w:val="00EE0D25"/>
    <w:rsid w:val="00EE22D9"/>
    <w:rsid w:val="00EE39E3"/>
    <w:rsid w:val="00EE420D"/>
    <w:rsid w:val="00EE45FA"/>
    <w:rsid w:val="00EE4A43"/>
    <w:rsid w:val="00EE5F7D"/>
    <w:rsid w:val="00EE61A8"/>
    <w:rsid w:val="00EE640C"/>
    <w:rsid w:val="00EF0DF3"/>
    <w:rsid w:val="00EF15F3"/>
    <w:rsid w:val="00EF288A"/>
    <w:rsid w:val="00EF31C4"/>
    <w:rsid w:val="00EF365D"/>
    <w:rsid w:val="00EF3934"/>
    <w:rsid w:val="00EF5633"/>
    <w:rsid w:val="00EF6250"/>
    <w:rsid w:val="00EF6DD1"/>
    <w:rsid w:val="00EF6E5F"/>
    <w:rsid w:val="00F00177"/>
    <w:rsid w:val="00F00B31"/>
    <w:rsid w:val="00F00BFC"/>
    <w:rsid w:val="00F01155"/>
    <w:rsid w:val="00F01883"/>
    <w:rsid w:val="00F01A41"/>
    <w:rsid w:val="00F02925"/>
    <w:rsid w:val="00F033A5"/>
    <w:rsid w:val="00F062BC"/>
    <w:rsid w:val="00F1058E"/>
    <w:rsid w:val="00F106CB"/>
    <w:rsid w:val="00F111C3"/>
    <w:rsid w:val="00F1217C"/>
    <w:rsid w:val="00F127AF"/>
    <w:rsid w:val="00F127DF"/>
    <w:rsid w:val="00F138F0"/>
    <w:rsid w:val="00F13E42"/>
    <w:rsid w:val="00F14047"/>
    <w:rsid w:val="00F14691"/>
    <w:rsid w:val="00F14A5C"/>
    <w:rsid w:val="00F1503C"/>
    <w:rsid w:val="00F15676"/>
    <w:rsid w:val="00F15B20"/>
    <w:rsid w:val="00F16803"/>
    <w:rsid w:val="00F16AC2"/>
    <w:rsid w:val="00F16D49"/>
    <w:rsid w:val="00F1742D"/>
    <w:rsid w:val="00F178D0"/>
    <w:rsid w:val="00F17B34"/>
    <w:rsid w:val="00F17C24"/>
    <w:rsid w:val="00F17D67"/>
    <w:rsid w:val="00F2053D"/>
    <w:rsid w:val="00F22769"/>
    <w:rsid w:val="00F23593"/>
    <w:rsid w:val="00F23818"/>
    <w:rsid w:val="00F239D3"/>
    <w:rsid w:val="00F244FF"/>
    <w:rsid w:val="00F247C9"/>
    <w:rsid w:val="00F2485B"/>
    <w:rsid w:val="00F2610A"/>
    <w:rsid w:val="00F306A0"/>
    <w:rsid w:val="00F3190F"/>
    <w:rsid w:val="00F32E4B"/>
    <w:rsid w:val="00F335BC"/>
    <w:rsid w:val="00F3450B"/>
    <w:rsid w:val="00F356C6"/>
    <w:rsid w:val="00F35BD0"/>
    <w:rsid w:val="00F3602C"/>
    <w:rsid w:val="00F36C32"/>
    <w:rsid w:val="00F378D8"/>
    <w:rsid w:val="00F37F3F"/>
    <w:rsid w:val="00F406D4"/>
    <w:rsid w:val="00F422BB"/>
    <w:rsid w:val="00F42C47"/>
    <w:rsid w:val="00F42EBF"/>
    <w:rsid w:val="00F43A9A"/>
    <w:rsid w:val="00F4405C"/>
    <w:rsid w:val="00F446CE"/>
    <w:rsid w:val="00F456C5"/>
    <w:rsid w:val="00F46EC1"/>
    <w:rsid w:val="00F475A6"/>
    <w:rsid w:val="00F47B92"/>
    <w:rsid w:val="00F47BBC"/>
    <w:rsid w:val="00F50472"/>
    <w:rsid w:val="00F52575"/>
    <w:rsid w:val="00F535B2"/>
    <w:rsid w:val="00F537EA"/>
    <w:rsid w:val="00F54C83"/>
    <w:rsid w:val="00F56227"/>
    <w:rsid w:val="00F57243"/>
    <w:rsid w:val="00F57406"/>
    <w:rsid w:val="00F57516"/>
    <w:rsid w:val="00F5759B"/>
    <w:rsid w:val="00F576EB"/>
    <w:rsid w:val="00F61C31"/>
    <w:rsid w:val="00F61D60"/>
    <w:rsid w:val="00F62C45"/>
    <w:rsid w:val="00F63152"/>
    <w:rsid w:val="00F63440"/>
    <w:rsid w:val="00F636BD"/>
    <w:rsid w:val="00F64B7E"/>
    <w:rsid w:val="00F6573A"/>
    <w:rsid w:val="00F665C8"/>
    <w:rsid w:val="00F667A2"/>
    <w:rsid w:val="00F66BAA"/>
    <w:rsid w:val="00F674AA"/>
    <w:rsid w:val="00F67847"/>
    <w:rsid w:val="00F7024B"/>
    <w:rsid w:val="00F70DD2"/>
    <w:rsid w:val="00F70E47"/>
    <w:rsid w:val="00F72B98"/>
    <w:rsid w:val="00F72E04"/>
    <w:rsid w:val="00F72F8F"/>
    <w:rsid w:val="00F73819"/>
    <w:rsid w:val="00F73902"/>
    <w:rsid w:val="00F743AA"/>
    <w:rsid w:val="00F748A7"/>
    <w:rsid w:val="00F7761E"/>
    <w:rsid w:val="00F8067E"/>
    <w:rsid w:val="00F80754"/>
    <w:rsid w:val="00F813D4"/>
    <w:rsid w:val="00F82EAA"/>
    <w:rsid w:val="00F83194"/>
    <w:rsid w:val="00F8434F"/>
    <w:rsid w:val="00F845A3"/>
    <w:rsid w:val="00F85584"/>
    <w:rsid w:val="00F85AE5"/>
    <w:rsid w:val="00F85E68"/>
    <w:rsid w:val="00F86E5E"/>
    <w:rsid w:val="00F875DA"/>
    <w:rsid w:val="00F87BC3"/>
    <w:rsid w:val="00F901EE"/>
    <w:rsid w:val="00F9058F"/>
    <w:rsid w:val="00F9106E"/>
    <w:rsid w:val="00F91383"/>
    <w:rsid w:val="00F91594"/>
    <w:rsid w:val="00F9241F"/>
    <w:rsid w:val="00F93C04"/>
    <w:rsid w:val="00F94C96"/>
    <w:rsid w:val="00F95156"/>
    <w:rsid w:val="00F95B65"/>
    <w:rsid w:val="00F95C39"/>
    <w:rsid w:val="00F96F77"/>
    <w:rsid w:val="00F970CA"/>
    <w:rsid w:val="00FA10E9"/>
    <w:rsid w:val="00FA11C7"/>
    <w:rsid w:val="00FA1ADD"/>
    <w:rsid w:val="00FA4509"/>
    <w:rsid w:val="00FA5091"/>
    <w:rsid w:val="00FA5389"/>
    <w:rsid w:val="00FA611F"/>
    <w:rsid w:val="00FA6301"/>
    <w:rsid w:val="00FA701E"/>
    <w:rsid w:val="00FA7113"/>
    <w:rsid w:val="00FA7964"/>
    <w:rsid w:val="00FB02BF"/>
    <w:rsid w:val="00FB098F"/>
    <w:rsid w:val="00FB1AF6"/>
    <w:rsid w:val="00FB3961"/>
    <w:rsid w:val="00FB41E1"/>
    <w:rsid w:val="00FB468D"/>
    <w:rsid w:val="00FB5496"/>
    <w:rsid w:val="00FB5F28"/>
    <w:rsid w:val="00FB69AB"/>
    <w:rsid w:val="00FB7B6E"/>
    <w:rsid w:val="00FB7EB7"/>
    <w:rsid w:val="00FC0D5B"/>
    <w:rsid w:val="00FC180E"/>
    <w:rsid w:val="00FC1A17"/>
    <w:rsid w:val="00FC367F"/>
    <w:rsid w:val="00FC3D17"/>
    <w:rsid w:val="00FC51F0"/>
    <w:rsid w:val="00FC5539"/>
    <w:rsid w:val="00FC6373"/>
    <w:rsid w:val="00FC6635"/>
    <w:rsid w:val="00FC68AA"/>
    <w:rsid w:val="00FC6BB6"/>
    <w:rsid w:val="00FC718F"/>
    <w:rsid w:val="00FC7314"/>
    <w:rsid w:val="00FC7EAC"/>
    <w:rsid w:val="00FD1244"/>
    <w:rsid w:val="00FD1F2D"/>
    <w:rsid w:val="00FD3761"/>
    <w:rsid w:val="00FD37FE"/>
    <w:rsid w:val="00FD3B46"/>
    <w:rsid w:val="00FD4730"/>
    <w:rsid w:val="00FD5146"/>
    <w:rsid w:val="00FD6690"/>
    <w:rsid w:val="00FD77D7"/>
    <w:rsid w:val="00FD7C6E"/>
    <w:rsid w:val="00FE0AA8"/>
    <w:rsid w:val="00FE17B2"/>
    <w:rsid w:val="00FE344C"/>
    <w:rsid w:val="00FE38B9"/>
    <w:rsid w:val="00FE49D9"/>
    <w:rsid w:val="00FE5470"/>
    <w:rsid w:val="00FE54AC"/>
    <w:rsid w:val="00FE5E4C"/>
    <w:rsid w:val="00FE6EBF"/>
    <w:rsid w:val="00FF119E"/>
    <w:rsid w:val="00FF1C0E"/>
    <w:rsid w:val="00FF2569"/>
    <w:rsid w:val="00FF27BD"/>
    <w:rsid w:val="00FF4676"/>
    <w:rsid w:val="00FF4EF3"/>
    <w:rsid w:val="00FF638E"/>
    <w:rsid w:val="00FF67B6"/>
    <w:rsid w:val="00FF6BE6"/>
    <w:rsid w:val="00FF6DAB"/>
    <w:rsid w:val="00FF7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dd,#ffc,#969696,#3cf,#6ff"/>
    </o:shapedefaults>
    <o:shapelayout v:ext="edit">
      <o:idmap v:ext="edit" data="1"/>
    </o:shapelayout>
  </w:shapeDefaults>
  <w:decimalSymbol w:val="."/>
  <w:listSeparator w:val=","/>
  <w14:docId w14:val="0C940264"/>
  <w15:docId w15:val="{324E1575-DC37-424C-B565-5ACA78399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F02C7"/>
    <w:pPr>
      <w:widowControl w:val="0"/>
      <w:wordWrap w:val="0"/>
      <w:adjustRightInd w:val="0"/>
      <w:jc w:val="both"/>
      <w:textAlignment w:val="baseline"/>
    </w:pPr>
    <w:rPr>
      <w:rFonts w:ascii="맑은 고딕" w:eastAsia="맑은 고딕" w:hAnsi="맑은 고딕" w:cs="맑은 고딕"/>
    </w:rPr>
  </w:style>
  <w:style w:type="paragraph" w:styleId="1">
    <w:name w:val="heading 1"/>
    <w:basedOn w:val="a0"/>
    <w:next w:val="a0"/>
    <w:link w:val="1Char"/>
    <w:qFormat/>
    <w:rsid w:val="002D22C3"/>
    <w:pPr>
      <w:keepNext/>
      <w:numPr>
        <w:numId w:val="24"/>
      </w:numPr>
      <w:spacing w:before="240" w:after="240"/>
      <w:outlineLvl w:val="0"/>
    </w:pPr>
    <w:rPr>
      <w:rFonts w:hAnsi="Arial" w:cs="Times New Roman"/>
      <w:b/>
      <w:kern w:val="28"/>
      <w:sz w:val="24"/>
      <w:szCs w:val="24"/>
    </w:rPr>
  </w:style>
  <w:style w:type="paragraph" w:styleId="2">
    <w:name w:val="heading 2"/>
    <w:basedOn w:val="a0"/>
    <w:next w:val="a0"/>
    <w:link w:val="2Char"/>
    <w:autoRedefine/>
    <w:qFormat/>
    <w:rsid w:val="00531B6C"/>
    <w:pPr>
      <w:keepNext/>
      <w:widowControl/>
      <w:numPr>
        <w:ilvl w:val="1"/>
        <w:numId w:val="24"/>
      </w:numPr>
      <w:wordWrap/>
      <w:adjustRightInd/>
      <w:spacing w:line="360" w:lineRule="auto"/>
      <w:textAlignment w:val="auto"/>
      <w:outlineLvl w:val="1"/>
    </w:pPr>
    <w:rPr>
      <w:b/>
      <w:sz w:val="22"/>
      <w:szCs w:val="24"/>
    </w:rPr>
  </w:style>
  <w:style w:type="paragraph" w:styleId="3">
    <w:name w:val="heading 3"/>
    <w:basedOn w:val="a0"/>
    <w:next w:val="a0"/>
    <w:autoRedefine/>
    <w:qFormat/>
    <w:rsid w:val="00736BCE"/>
    <w:pPr>
      <w:keepNext/>
      <w:numPr>
        <w:ilvl w:val="2"/>
        <w:numId w:val="10"/>
      </w:numPr>
      <w:autoSpaceDE w:val="0"/>
      <w:autoSpaceDN w:val="0"/>
      <w:adjustRightInd/>
      <w:spacing w:line="360" w:lineRule="auto"/>
      <w:jc w:val="left"/>
      <w:textAlignment w:val="auto"/>
      <w:outlineLvl w:val="2"/>
    </w:pPr>
    <w:rPr>
      <w:b/>
      <w:sz w:val="22"/>
    </w:rPr>
  </w:style>
  <w:style w:type="paragraph" w:styleId="4">
    <w:name w:val="heading 4"/>
    <w:basedOn w:val="a0"/>
    <w:next w:val="a0"/>
    <w:link w:val="4Char"/>
    <w:autoRedefine/>
    <w:qFormat/>
    <w:rsid w:val="008D1835"/>
    <w:pPr>
      <w:keepNext/>
      <w:numPr>
        <w:ilvl w:val="3"/>
        <w:numId w:val="24"/>
      </w:numPr>
      <w:tabs>
        <w:tab w:val="left" w:pos="992"/>
      </w:tabs>
      <w:spacing w:line="360" w:lineRule="auto"/>
      <w:outlineLvl w:val="3"/>
    </w:pPr>
    <w:rPr>
      <w:b/>
      <w:sz w:val="22"/>
    </w:rPr>
  </w:style>
  <w:style w:type="paragraph" w:styleId="5">
    <w:name w:val="heading 5"/>
    <w:basedOn w:val="a0"/>
    <w:next w:val="a0"/>
    <w:link w:val="5Char"/>
    <w:qFormat/>
    <w:rsid w:val="00EB146A"/>
    <w:pPr>
      <w:keepNext/>
      <w:numPr>
        <w:ilvl w:val="4"/>
        <w:numId w:val="1"/>
      </w:numPr>
      <w:outlineLvl w:val="4"/>
    </w:pPr>
  </w:style>
  <w:style w:type="paragraph" w:styleId="6">
    <w:name w:val="heading 6"/>
    <w:basedOn w:val="a0"/>
    <w:next w:val="a0"/>
    <w:autoRedefine/>
    <w:qFormat/>
    <w:rsid w:val="00C523D7"/>
    <w:pPr>
      <w:keepNext/>
      <w:numPr>
        <w:ilvl w:val="5"/>
        <w:numId w:val="24"/>
      </w:numPr>
      <w:spacing w:before="100" w:beforeAutospacing="1" w:after="120"/>
      <w:ind w:leftChars="100" w:left="200"/>
      <w:outlineLvl w:val="5"/>
    </w:pPr>
  </w:style>
  <w:style w:type="paragraph" w:styleId="7">
    <w:name w:val="heading 7"/>
    <w:basedOn w:val="a0"/>
    <w:next w:val="a0"/>
    <w:autoRedefine/>
    <w:qFormat/>
    <w:rsid w:val="00BD702A"/>
    <w:pPr>
      <w:keepNext/>
      <w:numPr>
        <w:numId w:val="25"/>
      </w:numPr>
      <w:spacing w:after="120"/>
      <w:outlineLvl w:val="6"/>
    </w:pPr>
  </w:style>
  <w:style w:type="paragraph" w:styleId="8">
    <w:name w:val="heading 8"/>
    <w:basedOn w:val="a0"/>
    <w:next w:val="a0"/>
    <w:autoRedefine/>
    <w:qFormat/>
    <w:rsid w:val="00BD702A"/>
    <w:pPr>
      <w:keepNext/>
      <w:numPr>
        <w:numId w:val="26"/>
      </w:numPr>
      <w:spacing w:after="120"/>
      <w:outlineLvl w:val="7"/>
    </w:pPr>
  </w:style>
  <w:style w:type="paragraph" w:styleId="9">
    <w:name w:val="heading 9"/>
    <w:basedOn w:val="a0"/>
    <w:autoRedefine/>
    <w:qFormat/>
    <w:rsid w:val="00DD4F2B"/>
    <w:pPr>
      <w:numPr>
        <w:ilvl w:val="8"/>
        <w:numId w:val="24"/>
      </w:numPr>
      <w:spacing w:after="120"/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0"/>
    <w:next w:val="a0"/>
    <w:link w:val="Char"/>
    <w:qFormat/>
    <w:rsid w:val="00AC1AFB"/>
    <w:pPr>
      <w:jc w:val="center"/>
    </w:pPr>
    <w:rPr>
      <w:b/>
    </w:rPr>
  </w:style>
  <w:style w:type="paragraph" w:styleId="a5">
    <w:name w:val="Balloon Text"/>
    <w:basedOn w:val="a0"/>
    <w:link w:val="Char0"/>
    <w:uiPriority w:val="99"/>
    <w:semiHidden/>
    <w:rsid w:val="006C35A1"/>
    <w:rPr>
      <w:rFonts w:ascii="Arial" w:eastAsia="돋움" w:hAnsi="Arial"/>
      <w:sz w:val="18"/>
      <w:szCs w:val="18"/>
    </w:rPr>
  </w:style>
  <w:style w:type="paragraph" w:styleId="10">
    <w:name w:val="toc 1"/>
    <w:basedOn w:val="a0"/>
    <w:next w:val="a0"/>
    <w:autoRedefine/>
    <w:uiPriority w:val="39"/>
    <w:qFormat/>
    <w:rsid w:val="00EB146A"/>
    <w:pPr>
      <w:tabs>
        <w:tab w:val="right" w:leader="dot" w:pos="9629"/>
      </w:tabs>
      <w:spacing w:before="120" w:after="120"/>
      <w:jc w:val="left"/>
    </w:pPr>
    <w:rPr>
      <w:b/>
      <w:bCs/>
      <w:caps/>
      <w:noProof/>
    </w:rPr>
  </w:style>
  <w:style w:type="paragraph" w:styleId="20">
    <w:name w:val="toc 2"/>
    <w:basedOn w:val="a0"/>
    <w:next w:val="a0"/>
    <w:autoRedefine/>
    <w:uiPriority w:val="39"/>
    <w:qFormat/>
    <w:rsid w:val="001658B1"/>
    <w:pPr>
      <w:tabs>
        <w:tab w:val="right" w:leader="dot" w:pos="9629"/>
      </w:tabs>
      <w:ind w:left="198"/>
      <w:jc w:val="left"/>
    </w:pPr>
    <w:rPr>
      <w:smallCaps/>
      <w:noProof/>
    </w:rPr>
  </w:style>
  <w:style w:type="paragraph" w:styleId="30">
    <w:name w:val="toc 3"/>
    <w:basedOn w:val="a0"/>
    <w:next w:val="a0"/>
    <w:autoRedefine/>
    <w:uiPriority w:val="39"/>
    <w:qFormat/>
    <w:rsid w:val="00797CF8"/>
    <w:pPr>
      <w:tabs>
        <w:tab w:val="right" w:leader="dot" w:pos="9629"/>
      </w:tabs>
      <w:ind w:leftChars="283" w:left="708" w:hangingChars="71" w:hanging="142"/>
      <w:jc w:val="left"/>
    </w:pPr>
    <w:rPr>
      <w:iCs/>
      <w:noProof/>
    </w:rPr>
  </w:style>
  <w:style w:type="paragraph" w:customStyle="1" w:styleId="11">
    <w:name w:val="첫장 1"/>
    <w:basedOn w:val="a0"/>
    <w:link w:val="1Char0"/>
    <w:rsid w:val="00AE07BD"/>
    <w:pPr>
      <w:jc w:val="center"/>
    </w:pPr>
    <w:rPr>
      <w:rFonts w:ascii="Times New Roman" w:hAnsi="Times New Roman"/>
      <w:sz w:val="88"/>
    </w:rPr>
  </w:style>
  <w:style w:type="character" w:customStyle="1" w:styleId="1Char0">
    <w:name w:val="첫장 1 Char"/>
    <w:link w:val="11"/>
    <w:rsid w:val="00AE07BD"/>
    <w:rPr>
      <w:rFonts w:eastAsia="굴림"/>
      <w:sz w:val="88"/>
      <w:lang w:val="en-US" w:eastAsia="ko-KR" w:bidi="ar-SA"/>
    </w:rPr>
  </w:style>
  <w:style w:type="paragraph" w:customStyle="1" w:styleId="21">
    <w:name w:val="첫장 2"/>
    <w:basedOn w:val="11"/>
    <w:autoRedefine/>
    <w:rsid w:val="00AE07BD"/>
    <w:rPr>
      <w:sz w:val="36"/>
    </w:rPr>
  </w:style>
  <w:style w:type="paragraph" w:customStyle="1" w:styleId="31">
    <w:name w:val="첫장 3"/>
    <w:basedOn w:val="a0"/>
    <w:link w:val="3Char"/>
    <w:autoRedefine/>
    <w:rsid w:val="00AE07BD"/>
    <w:pPr>
      <w:jc w:val="center"/>
    </w:pPr>
    <w:rPr>
      <w:rFonts w:ascii="Times New Roman" w:hAnsi="Times New Roman"/>
      <w:b/>
      <w:sz w:val="32"/>
    </w:rPr>
  </w:style>
  <w:style w:type="paragraph" w:customStyle="1" w:styleId="22">
    <w:name w:val="머리글 2"/>
    <w:basedOn w:val="12"/>
    <w:rsid w:val="001E1F6D"/>
    <w:pPr>
      <w:ind w:firstLineChars="40" w:firstLine="40"/>
      <w:jc w:val="both"/>
    </w:pPr>
    <w:rPr>
      <w:b w:val="0"/>
    </w:rPr>
  </w:style>
  <w:style w:type="paragraph" w:styleId="a6">
    <w:name w:val="header"/>
    <w:aliases w:val="header odd,header odd1,header odd2,header odd3,header odd4,header odd5,header odd6,header,header odd11,header odd21,header odd31,header odd41,header odd51,header odd61,THeader,Draft,Table header,도표(-),h"/>
    <w:basedOn w:val="a0"/>
    <w:link w:val="Char1"/>
    <w:rsid w:val="00B55354"/>
    <w:pPr>
      <w:tabs>
        <w:tab w:val="center" w:pos="4252"/>
        <w:tab w:val="right" w:pos="8504"/>
      </w:tabs>
      <w:snapToGrid w:val="0"/>
    </w:pPr>
  </w:style>
  <w:style w:type="paragraph" w:customStyle="1" w:styleId="12">
    <w:name w:val="머리글 1"/>
    <w:basedOn w:val="a0"/>
    <w:rsid w:val="001E1F6D"/>
    <w:pPr>
      <w:jc w:val="right"/>
    </w:pPr>
    <w:rPr>
      <w:b/>
    </w:rPr>
  </w:style>
  <w:style w:type="paragraph" w:customStyle="1" w:styleId="32">
    <w:name w:val="머리글 3"/>
    <w:basedOn w:val="22"/>
    <w:rsid w:val="001E1F6D"/>
    <w:pPr>
      <w:ind w:firstLineChars="0" w:firstLine="0"/>
      <w:jc w:val="center"/>
    </w:pPr>
  </w:style>
  <w:style w:type="paragraph" w:customStyle="1" w:styleId="a7">
    <w:name w:val="개요"/>
    <w:basedOn w:val="a0"/>
    <w:rsid w:val="001E1F6D"/>
    <w:pPr>
      <w:jc w:val="center"/>
    </w:pPr>
    <w:rPr>
      <w:sz w:val="40"/>
    </w:rPr>
  </w:style>
  <w:style w:type="paragraph" w:styleId="a8">
    <w:name w:val="footer"/>
    <w:basedOn w:val="a0"/>
    <w:link w:val="Char2"/>
    <w:autoRedefine/>
    <w:uiPriority w:val="99"/>
    <w:rsid w:val="00617E65"/>
    <w:pPr>
      <w:tabs>
        <w:tab w:val="center" w:pos="4252"/>
        <w:tab w:val="right" w:pos="8504"/>
      </w:tabs>
      <w:snapToGrid w:val="0"/>
    </w:pPr>
  </w:style>
  <w:style w:type="character" w:styleId="a9">
    <w:name w:val="Hyperlink"/>
    <w:uiPriority w:val="99"/>
    <w:rsid w:val="00E2525B"/>
    <w:rPr>
      <w:rFonts w:eastAsiaTheme="minorEastAsia"/>
      <w:color w:val="0000FF"/>
      <w:sz w:val="22"/>
      <w:u w:val="single"/>
    </w:rPr>
  </w:style>
  <w:style w:type="character" w:styleId="aa">
    <w:name w:val="page number"/>
    <w:rsid w:val="003A004D"/>
    <w:rPr>
      <w:rFonts w:eastAsia="굴림"/>
      <w:sz w:val="20"/>
    </w:rPr>
  </w:style>
  <w:style w:type="character" w:customStyle="1" w:styleId="3Char">
    <w:name w:val="첫장 3 Char"/>
    <w:link w:val="31"/>
    <w:rsid w:val="00FD77D7"/>
    <w:rPr>
      <w:rFonts w:eastAsia="굴림"/>
      <w:b/>
      <w:sz w:val="32"/>
      <w:lang w:val="en-US" w:eastAsia="ko-KR" w:bidi="ar-SA"/>
    </w:rPr>
  </w:style>
  <w:style w:type="paragraph" w:customStyle="1" w:styleId="t1">
    <w:name w:val="내용 t1"/>
    <w:basedOn w:val="a0"/>
    <w:link w:val="t1Char"/>
    <w:rsid w:val="00283109"/>
    <w:pPr>
      <w:numPr>
        <w:numId w:val="2"/>
      </w:numPr>
      <w:spacing w:before="120" w:after="120"/>
    </w:pPr>
    <w:rPr>
      <w:sz w:val="24"/>
    </w:rPr>
  </w:style>
  <w:style w:type="paragraph" w:customStyle="1" w:styleId="t2">
    <w:name w:val="내용 t2"/>
    <w:basedOn w:val="a0"/>
    <w:rsid w:val="00283109"/>
    <w:pPr>
      <w:numPr>
        <w:numId w:val="3"/>
      </w:numPr>
      <w:spacing w:before="120" w:after="120"/>
      <w:ind w:left="1135" w:hanging="284"/>
    </w:pPr>
    <w:rPr>
      <w:sz w:val="24"/>
    </w:rPr>
  </w:style>
  <w:style w:type="paragraph" w:customStyle="1" w:styleId="t3">
    <w:name w:val="내용 t3"/>
    <w:basedOn w:val="a0"/>
    <w:rsid w:val="00283109"/>
    <w:pPr>
      <w:numPr>
        <w:ilvl w:val="1"/>
        <w:numId w:val="2"/>
      </w:numPr>
      <w:spacing w:before="120" w:after="120"/>
    </w:pPr>
    <w:rPr>
      <w:sz w:val="22"/>
    </w:rPr>
  </w:style>
  <w:style w:type="character" w:customStyle="1" w:styleId="5Char">
    <w:name w:val="제목 5 Char"/>
    <w:link w:val="5"/>
    <w:rsid w:val="00EB146A"/>
    <w:rPr>
      <w:rFonts w:ascii="맑은 고딕" w:eastAsia="맑은 고딕" w:hAnsi="맑은 고딕" w:cs="맑은 고딕"/>
    </w:rPr>
  </w:style>
  <w:style w:type="paragraph" w:styleId="ab">
    <w:name w:val="Normal (Web)"/>
    <w:basedOn w:val="a0"/>
    <w:uiPriority w:val="99"/>
    <w:rsid w:val="00704ED2"/>
    <w:pPr>
      <w:widowControl/>
      <w:wordWrap/>
      <w:adjustRightInd/>
      <w:spacing w:before="100" w:beforeAutospacing="1" w:after="100" w:afterAutospacing="1"/>
      <w:jc w:val="left"/>
      <w:textAlignment w:val="auto"/>
    </w:pPr>
    <w:rPr>
      <w:rFonts w:cs="굴림"/>
      <w:sz w:val="24"/>
      <w:szCs w:val="24"/>
    </w:rPr>
  </w:style>
  <w:style w:type="character" w:customStyle="1" w:styleId="2Char">
    <w:name w:val="제목 2 Char"/>
    <w:link w:val="2"/>
    <w:rsid w:val="00531B6C"/>
    <w:rPr>
      <w:rFonts w:ascii="맑은 고딕" w:eastAsia="맑은 고딕" w:hAnsi="맑은 고딕" w:cs="맑은 고딕"/>
      <w:b/>
      <w:sz w:val="22"/>
      <w:szCs w:val="24"/>
    </w:rPr>
  </w:style>
  <w:style w:type="character" w:customStyle="1" w:styleId="4Char">
    <w:name w:val="제목 4 Char"/>
    <w:link w:val="4"/>
    <w:rsid w:val="008D1835"/>
    <w:rPr>
      <w:rFonts w:ascii="맑은 고딕" w:eastAsia="맑은 고딕" w:hAnsi="맑은 고딕" w:cs="맑은 고딕"/>
      <w:b/>
      <w:sz w:val="22"/>
    </w:rPr>
  </w:style>
  <w:style w:type="character" w:customStyle="1" w:styleId="t1Char">
    <w:name w:val="내용 t1 Char"/>
    <w:link w:val="t1"/>
    <w:rsid w:val="00F17C24"/>
    <w:rPr>
      <w:rFonts w:ascii="굴림" w:eastAsia="굴림" w:hAnsi="굴림"/>
      <w:sz w:val="24"/>
    </w:rPr>
  </w:style>
  <w:style w:type="paragraph" w:customStyle="1" w:styleId="ac">
    <w:name w:val="본문표준"/>
    <w:basedOn w:val="a0"/>
    <w:rsid w:val="00CF3906"/>
    <w:pPr>
      <w:adjustRightInd/>
      <w:ind w:left="450"/>
      <w:textAlignment w:val="auto"/>
    </w:pPr>
    <w:rPr>
      <w:rFonts w:ascii="Arial" w:eastAsia="바탕체" w:hAnsi="Arial"/>
      <w:kern w:val="2"/>
      <w:sz w:val="22"/>
    </w:rPr>
  </w:style>
  <w:style w:type="character" w:customStyle="1" w:styleId="1Char">
    <w:name w:val="제목 1 Char"/>
    <w:link w:val="1"/>
    <w:rsid w:val="002D22C3"/>
    <w:rPr>
      <w:rFonts w:ascii="맑은 고딕" w:eastAsia="맑은 고딕" w:hAnsi="Arial"/>
      <w:b/>
      <w:kern w:val="28"/>
      <w:sz w:val="24"/>
      <w:szCs w:val="24"/>
    </w:rPr>
  </w:style>
  <w:style w:type="paragraph" w:customStyle="1" w:styleId="ad">
    <w:name w:val="표.머리"/>
    <w:basedOn w:val="a0"/>
    <w:rsid w:val="005F6263"/>
    <w:pPr>
      <w:autoSpaceDE w:val="0"/>
      <w:autoSpaceDN w:val="0"/>
      <w:adjustRightInd/>
      <w:spacing w:line="240" w:lineRule="atLeast"/>
      <w:jc w:val="center"/>
      <w:textAlignment w:val="auto"/>
    </w:pPr>
    <w:rPr>
      <w:rFonts w:ascii="바탕체" w:hAnsi="바탕체" w:cs="바탕"/>
      <w:b/>
      <w:bCs/>
      <w:kern w:val="2"/>
    </w:rPr>
  </w:style>
  <w:style w:type="paragraph" w:customStyle="1" w:styleId="23">
    <w:name w:val="2.문서 제목"/>
    <w:basedOn w:val="a0"/>
    <w:rsid w:val="005F6263"/>
    <w:pPr>
      <w:pBdr>
        <w:bottom w:val="single" w:sz="24" w:space="1" w:color="auto"/>
      </w:pBdr>
      <w:autoSpaceDE w:val="0"/>
      <w:autoSpaceDN w:val="0"/>
      <w:adjustRightInd/>
      <w:jc w:val="right"/>
      <w:textAlignment w:val="auto"/>
    </w:pPr>
    <w:rPr>
      <w:rFonts w:ascii="바탕체" w:hAnsi="바탕체" w:cs="바탕"/>
      <w:b/>
      <w:bCs/>
      <w:kern w:val="2"/>
      <w:sz w:val="40"/>
    </w:rPr>
  </w:style>
  <w:style w:type="paragraph" w:customStyle="1" w:styleId="33">
    <w:name w:val="3.문서번호/버전/일자"/>
    <w:basedOn w:val="a0"/>
    <w:rsid w:val="005F6263"/>
    <w:pPr>
      <w:autoSpaceDE w:val="0"/>
      <w:autoSpaceDN w:val="0"/>
      <w:adjustRightInd/>
      <w:jc w:val="right"/>
      <w:textAlignment w:val="auto"/>
    </w:pPr>
    <w:rPr>
      <w:rFonts w:ascii="바탕" w:cs="바탕"/>
      <w:b/>
      <w:bCs/>
      <w:kern w:val="2"/>
      <w:sz w:val="28"/>
    </w:rPr>
  </w:style>
  <w:style w:type="paragraph" w:customStyle="1" w:styleId="40">
    <w:name w:val="4.개정이력"/>
    <w:basedOn w:val="a0"/>
    <w:rsid w:val="005F6263"/>
    <w:pPr>
      <w:spacing w:line="240" w:lineRule="atLeast"/>
    </w:pPr>
    <w:rPr>
      <w:rFonts w:ascii="바탕체" w:hAnsi="바탕체" w:cs="바탕"/>
      <w:b/>
      <w:bCs/>
      <w:noProof/>
      <w:sz w:val="26"/>
    </w:rPr>
  </w:style>
  <w:style w:type="table" w:styleId="ae">
    <w:name w:val="Table Grid"/>
    <w:basedOn w:val="a2"/>
    <w:rsid w:val="005F6263"/>
    <w:pPr>
      <w:widowControl w:val="0"/>
      <w:wordWrap w:val="0"/>
      <w:adjustRightInd w:val="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text"/>
    <w:basedOn w:val="a0"/>
    <w:rsid w:val="00C221FC"/>
    <w:pPr>
      <w:wordWrap/>
      <w:adjustRightInd/>
      <w:spacing w:after="120" w:line="240" w:lineRule="atLeast"/>
      <w:jc w:val="left"/>
      <w:textAlignment w:val="auto"/>
    </w:pPr>
    <w:rPr>
      <w:rFonts w:eastAsia="바탕체" w:hAnsi="Times New Roman"/>
    </w:rPr>
  </w:style>
  <w:style w:type="paragraph" w:styleId="41">
    <w:name w:val="toc 4"/>
    <w:basedOn w:val="a0"/>
    <w:next w:val="a0"/>
    <w:autoRedefine/>
    <w:uiPriority w:val="39"/>
    <w:rsid w:val="0035101B"/>
    <w:pPr>
      <w:ind w:left="600"/>
      <w:jc w:val="left"/>
    </w:pPr>
    <w:rPr>
      <w:sz w:val="18"/>
      <w:szCs w:val="18"/>
    </w:rPr>
  </w:style>
  <w:style w:type="paragraph" w:styleId="af">
    <w:name w:val="Normal Indent"/>
    <w:basedOn w:val="a0"/>
    <w:rsid w:val="000E63FC"/>
    <w:pPr>
      <w:adjustRightInd/>
      <w:ind w:left="851"/>
      <w:textAlignment w:val="auto"/>
    </w:pPr>
    <w:rPr>
      <w:rFonts w:ascii="Times New Roman" w:eastAsia="바탕체" w:hAnsi="Times New Roman"/>
      <w:kern w:val="2"/>
    </w:rPr>
  </w:style>
  <w:style w:type="paragraph" w:customStyle="1" w:styleId="af0">
    <w:name w:val="바탕글"/>
    <w:rsid w:val="000E63FC"/>
    <w:pPr>
      <w:widowControl w:val="0"/>
      <w:wordWrap w:val="0"/>
      <w:autoSpaceDE w:val="0"/>
      <w:autoSpaceDN w:val="0"/>
      <w:adjustRightInd w:val="0"/>
      <w:spacing w:line="319" w:lineRule="auto"/>
      <w:jc w:val="both"/>
    </w:pPr>
    <w:rPr>
      <w:rFonts w:ascii="바탕체"/>
      <w:color w:val="000000"/>
    </w:rPr>
  </w:style>
  <w:style w:type="paragraph" w:customStyle="1" w:styleId="100">
    <w:name w:val="본문(신명조10)"/>
    <w:rsid w:val="000E63FC"/>
    <w:pPr>
      <w:widowControl w:val="0"/>
      <w:wordWrap w:val="0"/>
      <w:autoSpaceDE w:val="0"/>
      <w:autoSpaceDN w:val="0"/>
      <w:adjustRightInd w:val="0"/>
      <w:spacing w:line="319" w:lineRule="auto"/>
      <w:jc w:val="both"/>
    </w:pPr>
    <w:rPr>
      <w:rFonts w:ascii="바탕체"/>
      <w:color w:val="000000"/>
    </w:rPr>
  </w:style>
  <w:style w:type="paragraph" w:customStyle="1" w:styleId="101">
    <w:name w:val="본문(중고딕10)"/>
    <w:rsid w:val="000E63FC"/>
    <w:pPr>
      <w:widowControl w:val="0"/>
      <w:wordWrap w:val="0"/>
      <w:autoSpaceDE w:val="0"/>
      <w:autoSpaceDN w:val="0"/>
      <w:adjustRightInd w:val="0"/>
      <w:spacing w:line="319" w:lineRule="auto"/>
      <w:jc w:val="both"/>
    </w:pPr>
    <w:rPr>
      <w:rFonts w:ascii="바탕체"/>
      <w:color w:val="000000"/>
    </w:rPr>
  </w:style>
  <w:style w:type="paragraph" w:customStyle="1" w:styleId="200">
    <w:name w:val="중간제목(옛체20)"/>
    <w:rsid w:val="000E63FC"/>
    <w:pPr>
      <w:widowControl w:val="0"/>
      <w:autoSpaceDE w:val="0"/>
      <w:autoSpaceDN w:val="0"/>
      <w:adjustRightInd w:val="0"/>
      <w:spacing w:line="319" w:lineRule="auto"/>
      <w:jc w:val="center"/>
    </w:pPr>
    <w:rPr>
      <w:rFonts w:ascii="바탕체"/>
      <w:color w:val="000000"/>
      <w:sz w:val="40"/>
    </w:rPr>
  </w:style>
  <w:style w:type="paragraph" w:customStyle="1" w:styleId="201">
    <w:name w:val="큰제목(견고딕20)"/>
    <w:rsid w:val="000E63FC"/>
    <w:pPr>
      <w:widowControl w:val="0"/>
      <w:autoSpaceDE w:val="0"/>
      <w:autoSpaceDN w:val="0"/>
      <w:adjustRightInd w:val="0"/>
      <w:spacing w:line="319" w:lineRule="auto"/>
      <w:jc w:val="center"/>
    </w:pPr>
    <w:rPr>
      <w:rFonts w:ascii="바탕체"/>
      <w:color w:val="000000"/>
      <w:sz w:val="40"/>
    </w:rPr>
  </w:style>
  <w:style w:type="paragraph" w:customStyle="1" w:styleId="300">
    <w:name w:val="큰제목(견고딕30)"/>
    <w:rsid w:val="000E63FC"/>
    <w:pPr>
      <w:widowControl w:val="0"/>
      <w:autoSpaceDE w:val="0"/>
      <w:autoSpaceDN w:val="0"/>
      <w:adjustRightInd w:val="0"/>
      <w:spacing w:line="319" w:lineRule="auto"/>
      <w:jc w:val="center"/>
    </w:pPr>
    <w:rPr>
      <w:rFonts w:ascii="바탕체"/>
      <w:color w:val="000000"/>
      <w:sz w:val="60"/>
    </w:rPr>
  </w:style>
  <w:style w:type="paragraph" w:customStyle="1" w:styleId="90">
    <w:name w:val="머리말(신명조9)"/>
    <w:rsid w:val="000E63FC"/>
    <w:pPr>
      <w:widowControl w:val="0"/>
      <w:wordWrap w:val="0"/>
      <w:autoSpaceDE w:val="0"/>
      <w:autoSpaceDN w:val="0"/>
      <w:adjustRightInd w:val="0"/>
      <w:spacing w:line="319" w:lineRule="auto"/>
      <w:jc w:val="both"/>
    </w:pPr>
    <w:rPr>
      <w:rFonts w:ascii="바탕체"/>
      <w:color w:val="000000"/>
      <w:sz w:val="18"/>
    </w:rPr>
  </w:style>
  <w:style w:type="paragraph" w:customStyle="1" w:styleId="91">
    <w:name w:val="머리말(중고딕9)"/>
    <w:rsid w:val="000E63FC"/>
    <w:pPr>
      <w:widowControl w:val="0"/>
      <w:wordWrap w:val="0"/>
      <w:autoSpaceDE w:val="0"/>
      <w:autoSpaceDN w:val="0"/>
      <w:adjustRightInd w:val="0"/>
      <w:spacing w:line="319" w:lineRule="auto"/>
      <w:jc w:val="both"/>
    </w:pPr>
    <w:rPr>
      <w:rFonts w:ascii="바탕체"/>
      <w:color w:val="000000"/>
      <w:sz w:val="18"/>
    </w:rPr>
  </w:style>
  <w:style w:type="paragraph" w:customStyle="1" w:styleId="a">
    <w:name w:val="점텍스트"/>
    <w:basedOn w:val="a0"/>
    <w:rsid w:val="000E63FC"/>
    <w:pPr>
      <w:numPr>
        <w:numId w:val="4"/>
      </w:numPr>
      <w:tabs>
        <w:tab w:val="clear" w:pos="425"/>
        <w:tab w:val="num" w:pos="1300"/>
      </w:tabs>
      <w:adjustRightInd/>
      <w:spacing w:line="319" w:lineRule="auto"/>
      <w:ind w:left="1300" w:right="-235"/>
      <w:textAlignment w:val="auto"/>
    </w:pPr>
    <w:rPr>
      <w:rFonts w:ascii="Times New Roman" w:eastAsia="바탕체" w:hAnsi="Times New Roman"/>
      <w:kern w:val="2"/>
    </w:rPr>
  </w:style>
  <w:style w:type="paragraph" w:customStyle="1" w:styleId="af1">
    <w:name w:val="쪽번호"/>
    <w:rsid w:val="000E63FC"/>
    <w:pPr>
      <w:widowControl w:val="0"/>
      <w:wordWrap w:val="0"/>
      <w:autoSpaceDE w:val="0"/>
      <w:autoSpaceDN w:val="0"/>
      <w:adjustRightInd w:val="0"/>
      <w:spacing w:line="319" w:lineRule="auto"/>
      <w:jc w:val="both"/>
    </w:pPr>
    <w:rPr>
      <w:rFonts w:ascii="바탕체"/>
      <w:color w:val="000000"/>
    </w:rPr>
  </w:style>
  <w:style w:type="paragraph" w:customStyle="1" w:styleId="13">
    <w:name w:val="1.제목"/>
    <w:basedOn w:val="af0"/>
    <w:rsid w:val="000E63FC"/>
    <w:rPr>
      <w:rFonts w:ascii="굴림체" w:eastAsia="굴림체"/>
      <w:b/>
      <w:sz w:val="28"/>
    </w:rPr>
  </w:style>
  <w:style w:type="paragraph" w:customStyle="1" w:styleId="110">
    <w:name w:val="1.1 제목"/>
    <w:basedOn w:val="af0"/>
    <w:rsid w:val="000E63FC"/>
    <w:pPr>
      <w:ind w:left="200"/>
    </w:pPr>
    <w:rPr>
      <w:rFonts w:ascii="굴림체" w:eastAsia="굴림체"/>
      <w:b/>
      <w:sz w:val="28"/>
    </w:rPr>
  </w:style>
  <w:style w:type="paragraph" w:customStyle="1" w:styleId="111">
    <w:name w:val="1.1.1 제목"/>
    <w:basedOn w:val="af0"/>
    <w:rsid w:val="000E63FC"/>
    <w:pPr>
      <w:ind w:left="400"/>
    </w:pPr>
    <w:rPr>
      <w:rFonts w:ascii="굴림체" w:eastAsia="굴림체"/>
      <w:b/>
      <w:sz w:val="24"/>
    </w:rPr>
  </w:style>
  <w:style w:type="paragraph" w:customStyle="1" w:styleId="14">
    <w:name w:val="1.제목텍스트"/>
    <w:basedOn w:val="af0"/>
    <w:rsid w:val="000E63FC"/>
    <w:pPr>
      <w:tabs>
        <w:tab w:val="left" w:pos="6600"/>
      </w:tabs>
      <w:ind w:left="480"/>
    </w:pPr>
    <w:rPr>
      <w:rFonts w:ascii="굴림체"/>
      <w:sz w:val="22"/>
    </w:rPr>
  </w:style>
  <w:style w:type="paragraph" w:customStyle="1" w:styleId="112">
    <w:name w:val="1.1제목텍스트"/>
    <w:basedOn w:val="af0"/>
    <w:rsid w:val="000E63FC"/>
    <w:pPr>
      <w:tabs>
        <w:tab w:val="left" w:pos="6600"/>
      </w:tabs>
      <w:ind w:left="800"/>
    </w:pPr>
    <w:rPr>
      <w:rFonts w:ascii="굴림체"/>
      <w:sz w:val="22"/>
    </w:rPr>
  </w:style>
  <w:style w:type="paragraph" w:customStyle="1" w:styleId="1110">
    <w:name w:val="1.1.1제목텍스트"/>
    <w:basedOn w:val="af0"/>
    <w:rsid w:val="000E63FC"/>
    <w:pPr>
      <w:tabs>
        <w:tab w:val="left" w:pos="6600"/>
      </w:tabs>
      <w:ind w:left="1200"/>
    </w:pPr>
    <w:rPr>
      <w:rFonts w:ascii="굴림체"/>
      <w:sz w:val="22"/>
    </w:rPr>
  </w:style>
  <w:style w:type="paragraph" w:styleId="af2">
    <w:name w:val="Body Text"/>
    <w:basedOn w:val="a0"/>
    <w:rsid w:val="000E63FC"/>
    <w:pPr>
      <w:spacing w:line="360" w:lineRule="atLeast"/>
      <w:ind w:left="800"/>
    </w:pPr>
    <w:rPr>
      <w:rFonts w:ascii="Times New Roman" w:eastAsia="바탕체" w:hAnsi="Times New Roman"/>
    </w:rPr>
  </w:style>
  <w:style w:type="paragraph" w:styleId="24">
    <w:name w:val="Body Text 2"/>
    <w:basedOn w:val="a0"/>
    <w:rsid w:val="000E63FC"/>
    <w:pPr>
      <w:spacing w:line="360" w:lineRule="atLeast"/>
      <w:jc w:val="center"/>
    </w:pPr>
    <w:rPr>
      <w:rFonts w:ascii="Times New Roman" w:eastAsia="바탕체" w:hAnsi="Times New Roman"/>
      <w:sz w:val="24"/>
    </w:rPr>
  </w:style>
  <w:style w:type="paragraph" w:styleId="af3">
    <w:name w:val="Date"/>
    <w:basedOn w:val="a0"/>
    <w:next w:val="a0"/>
    <w:rsid w:val="000E63FC"/>
    <w:pPr>
      <w:adjustRightInd/>
      <w:textAlignment w:val="auto"/>
    </w:pPr>
    <w:rPr>
      <w:rFonts w:ascii="바탕체" w:eastAsia="바탕체" w:hAnsi="Courier New"/>
      <w:kern w:val="2"/>
    </w:rPr>
  </w:style>
  <w:style w:type="paragraph" w:styleId="af4">
    <w:name w:val="Plain Text"/>
    <w:basedOn w:val="a0"/>
    <w:rsid w:val="000E63FC"/>
    <w:pPr>
      <w:adjustRightInd/>
      <w:textAlignment w:val="auto"/>
    </w:pPr>
    <w:rPr>
      <w:rFonts w:ascii="바탕체" w:eastAsia="바탕체" w:hAnsi="Courier New"/>
      <w:kern w:val="2"/>
    </w:rPr>
  </w:style>
  <w:style w:type="paragraph" w:customStyle="1" w:styleId="af5">
    <w:name w:val="번호제목"/>
    <w:basedOn w:val="a0"/>
    <w:rsid w:val="000E63FC"/>
    <w:pPr>
      <w:adjustRightInd/>
      <w:ind w:left="709"/>
      <w:textAlignment w:val="auto"/>
    </w:pPr>
    <w:rPr>
      <w:rFonts w:ascii="Times New Roman" w:eastAsia="굴림체" w:hAnsi="Times New Roman"/>
      <w:kern w:val="2"/>
      <w:sz w:val="24"/>
    </w:rPr>
  </w:style>
  <w:style w:type="paragraph" w:styleId="af6">
    <w:name w:val="Body Text Indent"/>
    <w:basedOn w:val="a0"/>
    <w:rsid w:val="000E63FC"/>
    <w:pPr>
      <w:spacing w:after="180"/>
      <w:ind w:leftChars="400" w:left="851"/>
    </w:pPr>
  </w:style>
  <w:style w:type="paragraph" w:styleId="25">
    <w:name w:val="Body Text First Indent 2"/>
    <w:basedOn w:val="af6"/>
    <w:rsid w:val="000E63FC"/>
    <w:pPr>
      <w:adjustRightInd/>
      <w:ind w:leftChars="0" w:left="0" w:hanging="11"/>
      <w:textAlignment w:val="auto"/>
    </w:pPr>
    <w:rPr>
      <w:rFonts w:ascii="굴림체" w:eastAsia="굴림체" w:hAnsi="Times New Roman"/>
      <w:kern w:val="2"/>
    </w:rPr>
  </w:style>
  <w:style w:type="paragraph" w:styleId="26">
    <w:name w:val="List Bullet 2"/>
    <w:basedOn w:val="a0"/>
    <w:autoRedefine/>
    <w:rsid w:val="000E63FC"/>
    <w:pPr>
      <w:adjustRightInd/>
      <w:textAlignment w:val="auto"/>
    </w:pPr>
    <w:rPr>
      <w:rFonts w:ascii="바탕체" w:eastAsia="바탕체" w:hAnsi="Courier New"/>
      <w:color w:val="000000"/>
    </w:rPr>
  </w:style>
  <w:style w:type="paragraph" w:styleId="50">
    <w:name w:val="toc 5"/>
    <w:basedOn w:val="a0"/>
    <w:next w:val="a0"/>
    <w:autoRedefine/>
    <w:uiPriority w:val="39"/>
    <w:rsid w:val="000E63FC"/>
    <w:pPr>
      <w:ind w:left="800"/>
      <w:jc w:val="left"/>
    </w:pPr>
    <w:rPr>
      <w:sz w:val="18"/>
      <w:szCs w:val="18"/>
    </w:rPr>
  </w:style>
  <w:style w:type="paragraph" w:styleId="60">
    <w:name w:val="toc 6"/>
    <w:basedOn w:val="a0"/>
    <w:next w:val="a0"/>
    <w:autoRedefine/>
    <w:semiHidden/>
    <w:rsid w:val="000E63FC"/>
    <w:pPr>
      <w:ind w:left="1000"/>
      <w:jc w:val="left"/>
    </w:pPr>
    <w:rPr>
      <w:sz w:val="18"/>
      <w:szCs w:val="18"/>
    </w:rPr>
  </w:style>
  <w:style w:type="paragraph" w:styleId="70">
    <w:name w:val="toc 7"/>
    <w:basedOn w:val="a0"/>
    <w:next w:val="a0"/>
    <w:autoRedefine/>
    <w:semiHidden/>
    <w:rsid w:val="000E63FC"/>
    <w:pPr>
      <w:ind w:left="1200"/>
      <w:jc w:val="left"/>
    </w:pPr>
    <w:rPr>
      <w:sz w:val="18"/>
      <w:szCs w:val="18"/>
    </w:rPr>
  </w:style>
  <w:style w:type="paragraph" w:styleId="80">
    <w:name w:val="toc 8"/>
    <w:basedOn w:val="a0"/>
    <w:next w:val="a0"/>
    <w:autoRedefine/>
    <w:semiHidden/>
    <w:rsid w:val="000E63FC"/>
    <w:pPr>
      <w:ind w:left="1400"/>
      <w:jc w:val="left"/>
    </w:pPr>
    <w:rPr>
      <w:sz w:val="18"/>
      <w:szCs w:val="18"/>
    </w:rPr>
  </w:style>
  <w:style w:type="paragraph" w:styleId="92">
    <w:name w:val="toc 9"/>
    <w:basedOn w:val="a0"/>
    <w:next w:val="a0"/>
    <w:autoRedefine/>
    <w:semiHidden/>
    <w:rsid w:val="000E63FC"/>
    <w:pPr>
      <w:ind w:left="1600"/>
      <w:jc w:val="left"/>
    </w:pPr>
    <w:rPr>
      <w:sz w:val="18"/>
      <w:szCs w:val="18"/>
    </w:rPr>
  </w:style>
  <w:style w:type="paragraph" w:customStyle="1" w:styleId="15">
    <w:name w:val="(1)제목"/>
    <w:basedOn w:val="af0"/>
    <w:rsid w:val="000E63FC"/>
    <w:pPr>
      <w:tabs>
        <w:tab w:val="left" w:pos="6600"/>
      </w:tabs>
      <w:ind w:left="700"/>
    </w:pPr>
    <w:rPr>
      <w:rFonts w:ascii="굴림체" w:eastAsia="굴림체"/>
      <w:sz w:val="24"/>
    </w:rPr>
  </w:style>
  <w:style w:type="paragraph" w:customStyle="1" w:styleId="1111">
    <w:name w:val="1.1.1.1 제목"/>
    <w:basedOn w:val="af5"/>
    <w:rsid w:val="000E63FC"/>
    <w:pPr>
      <w:ind w:left="567"/>
    </w:pPr>
  </w:style>
  <w:style w:type="paragraph" w:customStyle="1" w:styleId="16">
    <w:name w:val="1)제목"/>
    <w:basedOn w:val="af0"/>
    <w:rsid w:val="000E63FC"/>
    <w:pPr>
      <w:tabs>
        <w:tab w:val="left" w:pos="6600"/>
      </w:tabs>
      <w:ind w:left="800"/>
    </w:pPr>
    <w:rPr>
      <w:rFonts w:ascii="굴림체" w:eastAsia="굴림체"/>
      <w:sz w:val="24"/>
    </w:rPr>
  </w:style>
  <w:style w:type="paragraph" w:customStyle="1" w:styleId="af7">
    <w:name w:val="①제목"/>
    <w:basedOn w:val="af0"/>
    <w:rsid w:val="000E63FC"/>
    <w:pPr>
      <w:tabs>
        <w:tab w:val="left" w:pos="6600"/>
      </w:tabs>
      <w:ind w:left="1200"/>
    </w:pPr>
    <w:rPr>
      <w:rFonts w:ascii="굴림체" w:eastAsia="굴림체"/>
      <w:sz w:val="22"/>
    </w:rPr>
  </w:style>
  <w:style w:type="paragraph" w:customStyle="1" w:styleId="17">
    <w:name w:val="(1)제목텍스트"/>
    <w:basedOn w:val="af0"/>
    <w:rsid w:val="000E63FC"/>
    <w:pPr>
      <w:tabs>
        <w:tab w:val="left" w:pos="6600"/>
      </w:tabs>
      <w:ind w:left="1200"/>
    </w:pPr>
    <w:rPr>
      <w:rFonts w:ascii="굴림체"/>
      <w:sz w:val="22"/>
    </w:rPr>
  </w:style>
  <w:style w:type="paragraph" w:customStyle="1" w:styleId="18">
    <w:name w:val="1)제목텍스트"/>
    <w:basedOn w:val="af0"/>
    <w:rsid w:val="000E63FC"/>
    <w:pPr>
      <w:tabs>
        <w:tab w:val="left" w:pos="6600"/>
      </w:tabs>
      <w:ind w:left="1200"/>
    </w:pPr>
    <w:rPr>
      <w:rFonts w:ascii="굴림체"/>
      <w:sz w:val="22"/>
    </w:rPr>
  </w:style>
  <w:style w:type="paragraph" w:customStyle="1" w:styleId="150">
    <w:name w:val="작은제목(중고딕15)"/>
    <w:rsid w:val="000E63FC"/>
    <w:pPr>
      <w:widowControl w:val="0"/>
      <w:wordWrap w:val="0"/>
      <w:autoSpaceDE w:val="0"/>
      <w:autoSpaceDN w:val="0"/>
      <w:adjustRightInd w:val="0"/>
      <w:spacing w:line="319" w:lineRule="auto"/>
      <w:jc w:val="both"/>
    </w:pPr>
    <w:rPr>
      <w:rFonts w:ascii="바탕체"/>
      <w:color w:val="000000"/>
      <w:sz w:val="30"/>
    </w:rPr>
  </w:style>
  <w:style w:type="paragraph" w:customStyle="1" w:styleId="93">
    <w:name w:val="각주내용(신명조9)"/>
    <w:rsid w:val="000E63FC"/>
    <w:pPr>
      <w:widowControl w:val="0"/>
      <w:wordWrap w:val="0"/>
      <w:autoSpaceDE w:val="0"/>
      <w:autoSpaceDN w:val="0"/>
      <w:adjustRightInd w:val="0"/>
      <w:spacing w:line="279" w:lineRule="auto"/>
      <w:ind w:left="600" w:right="200" w:hanging="400"/>
      <w:jc w:val="both"/>
    </w:pPr>
    <w:rPr>
      <w:rFonts w:ascii="바탕체"/>
      <w:color w:val="000000"/>
      <w:sz w:val="18"/>
    </w:rPr>
  </w:style>
  <w:style w:type="paragraph" w:customStyle="1" w:styleId="102">
    <w:name w:val="굴림체10"/>
    <w:rsid w:val="000E63FC"/>
    <w:pPr>
      <w:widowControl w:val="0"/>
      <w:autoSpaceDE w:val="0"/>
      <w:autoSpaceDN w:val="0"/>
      <w:adjustRightInd w:val="0"/>
      <w:spacing w:line="360" w:lineRule="auto"/>
    </w:pPr>
    <w:rPr>
      <w:rFonts w:ascii="굴림체" w:eastAsia="굴림체" w:hAnsi="Arial" w:cs="굴림체"/>
      <w:color w:val="000000"/>
    </w:rPr>
  </w:style>
  <w:style w:type="paragraph" w:customStyle="1" w:styleId="10L">
    <w:name w:val="굴림체10L"/>
    <w:rsid w:val="000E63FC"/>
    <w:pPr>
      <w:widowControl w:val="0"/>
      <w:autoSpaceDE w:val="0"/>
      <w:autoSpaceDN w:val="0"/>
      <w:adjustRightInd w:val="0"/>
      <w:spacing w:line="360" w:lineRule="auto"/>
    </w:pPr>
    <w:rPr>
      <w:rFonts w:ascii="굴림체" w:eastAsia="굴림체" w:hAnsi="Arial" w:cs="굴림체"/>
      <w:color w:val="000000"/>
    </w:rPr>
  </w:style>
  <w:style w:type="paragraph" w:styleId="af8">
    <w:name w:val="List Paragraph"/>
    <w:basedOn w:val="a0"/>
    <w:rsid w:val="000E63FC"/>
    <w:pPr>
      <w:widowControl/>
      <w:wordWrap/>
      <w:adjustRightInd/>
      <w:ind w:leftChars="400" w:left="800"/>
      <w:jc w:val="left"/>
      <w:textAlignment w:val="auto"/>
    </w:pPr>
    <w:rPr>
      <w:rFonts w:cs="굴림"/>
      <w:sz w:val="24"/>
      <w:szCs w:val="24"/>
    </w:rPr>
  </w:style>
  <w:style w:type="paragraph" w:customStyle="1" w:styleId="ActListDet">
    <w:name w:val="Act List Det"/>
    <w:basedOn w:val="a0"/>
    <w:rsid w:val="00FA7113"/>
    <w:pPr>
      <w:numPr>
        <w:ilvl w:val="1"/>
        <w:numId w:val="5"/>
      </w:numPr>
      <w:adjustRightInd/>
      <w:textAlignment w:val="auto"/>
    </w:pPr>
    <w:rPr>
      <w:rFonts w:ascii="Times New Roman" w:eastAsia="바탕체" w:hAnsi="Times New Roman"/>
      <w:kern w:val="2"/>
    </w:rPr>
  </w:style>
  <w:style w:type="paragraph" w:styleId="TOC">
    <w:name w:val="TOC Heading"/>
    <w:basedOn w:val="1"/>
    <w:next w:val="a0"/>
    <w:uiPriority w:val="39"/>
    <w:qFormat/>
    <w:rsid w:val="00CD12D2"/>
    <w:pPr>
      <w:keepLines/>
      <w:widowControl/>
      <w:wordWrap/>
      <w:adjustRightInd/>
      <w:spacing w:before="480" w:line="276" w:lineRule="auto"/>
      <w:textAlignment w:val="auto"/>
      <w:outlineLvl w:val="9"/>
    </w:pPr>
    <w:rPr>
      <w:bCs/>
      <w:color w:val="365F91"/>
      <w:kern w:val="0"/>
    </w:rPr>
  </w:style>
  <w:style w:type="character" w:customStyle="1" w:styleId="Char1">
    <w:name w:val="머리글 Char"/>
    <w:aliases w:val="header odd Char,header odd1 Char,header odd2 Char,header odd3 Char,header odd4 Char,header odd5 Char,header odd6 Char,header Char,header odd11 Char,header odd21 Char,header odd31 Char,header odd41 Char,header odd51 Char,header odd61 Char,h Char"/>
    <w:link w:val="a6"/>
    <w:rsid w:val="001522F8"/>
    <w:rPr>
      <w:rFonts w:ascii="굴림" w:eastAsia="굴림" w:hAnsi="굴림"/>
    </w:rPr>
  </w:style>
  <w:style w:type="paragraph" w:customStyle="1" w:styleId="27">
    <w:name w:val="부록2"/>
    <w:basedOn w:val="a0"/>
    <w:rsid w:val="001522F8"/>
    <w:pPr>
      <w:widowControl/>
      <w:wordWrap/>
      <w:spacing w:before="240" w:after="240" w:line="280" w:lineRule="atLeast"/>
      <w:outlineLvl w:val="1"/>
    </w:pPr>
    <w:rPr>
      <w:rFonts w:ascii="Times New Roman" w:hAnsi="Times New Roman"/>
      <w:b/>
      <w:sz w:val="24"/>
    </w:rPr>
  </w:style>
  <w:style w:type="character" w:customStyle="1" w:styleId="Char0">
    <w:name w:val="풍선 도움말 텍스트 Char"/>
    <w:link w:val="a5"/>
    <w:uiPriority w:val="99"/>
    <w:semiHidden/>
    <w:rsid w:val="009422BB"/>
    <w:rPr>
      <w:rFonts w:ascii="Arial" w:eastAsia="돋움" w:hAnsi="Arial"/>
      <w:sz w:val="18"/>
      <w:szCs w:val="18"/>
    </w:rPr>
  </w:style>
  <w:style w:type="character" w:styleId="af9">
    <w:name w:val="Strong"/>
    <w:rsid w:val="00FF67B6"/>
    <w:rPr>
      <w:b/>
      <w:bCs/>
    </w:rPr>
  </w:style>
  <w:style w:type="paragraph" w:styleId="afa">
    <w:name w:val="Document Map"/>
    <w:basedOn w:val="a0"/>
    <w:link w:val="Char3"/>
    <w:rsid w:val="007827B5"/>
    <w:rPr>
      <w:sz w:val="18"/>
      <w:szCs w:val="18"/>
    </w:rPr>
  </w:style>
  <w:style w:type="character" w:customStyle="1" w:styleId="Char3">
    <w:name w:val="문서 구조 Char"/>
    <w:link w:val="afa"/>
    <w:rsid w:val="007827B5"/>
    <w:rPr>
      <w:rFonts w:ascii="굴림" w:eastAsia="굴림" w:hAnsi="굴림"/>
      <w:sz w:val="18"/>
      <w:szCs w:val="18"/>
    </w:rPr>
  </w:style>
  <w:style w:type="paragraph" w:customStyle="1" w:styleId="19">
    <w:name w:val="스타일1"/>
    <w:basedOn w:val="1"/>
    <w:link w:val="1Char1"/>
    <w:rsid w:val="00770192"/>
  </w:style>
  <w:style w:type="paragraph" w:customStyle="1" w:styleId="afb">
    <w:name w:val="메뉴얼주석"/>
    <w:basedOn w:val="a0"/>
    <w:autoRedefine/>
    <w:rsid w:val="006F055A"/>
    <w:pPr>
      <w:autoSpaceDE w:val="0"/>
      <w:autoSpaceDN w:val="0"/>
      <w:textAlignment w:val="auto"/>
    </w:pPr>
    <w:rPr>
      <w:rFonts w:ascii="Arial" w:eastAsia="굴림체" w:hAnsi="Arial" w:cs="Arial"/>
      <w:i/>
      <w:iCs/>
      <w:color w:val="0000FF"/>
      <w:kern w:val="2"/>
    </w:rPr>
  </w:style>
  <w:style w:type="character" w:customStyle="1" w:styleId="1Char1">
    <w:name w:val="스타일1 Char"/>
    <w:link w:val="19"/>
    <w:rsid w:val="00770192"/>
    <w:rPr>
      <w:rFonts w:ascii="맑은 고딕" w:eastAsia="맑은 고딕" w:hAnsi="맑은 고딕" w:cs="맑은 고딕"/>
      <w:b/>
      <w:kern w:val="28"/>
      <w:sz w:val="28"/>
      <w:szCs w:val="28"/>
    </w:rPr>
  </w:style>
  <w:style w:type="paragraph" w:customStyle="1" w:styleId="s0">
    <w:name w:val="s0"/>
    <w:rsid w:val="006F055A"/>
    <w:pPr>
      <w:widowControl w:val="0"/>
      <w:autoSpaceDE w:val="0"/>
      <w:autoSpaceDN w:val="0"/>
      <w:adjustRightInd w:val="0"/>
    </w:pPr>
    <w:rPr>
      <w:rFonts w:ascii="신명조" w:eastAsia="신명조"/>
      <w:sz w:val="24"/>
      <w:szCs w:val="24"/>
    </w:rPr>
  </w:style>
  <w:style w:type="character" w:styleId="afc">
    <w:name w:val="annotation reference"/>
    <w:rsid w:val="0077132A"/>
    <w:rPr>
      <w:sz w:val="18"/>
      <w:szCs w:val="18"/>
    </w:rPr>
  </w:style>
  <w:style w:type="paragraph" w:styleId="afd">
    <w:name w:val="annotation text"/>
    <w:basedOn w:val="a0"/>
    <w:link w:val="Char4"/>
    <w:autoRedefine/>
    <w:rsid w:val="0077132A"/>
    <w:pPr>
      <w:jc w:val="left"/>
    </w:pPr>
  </w:style>
  <w:style w:type="character" w:customStyle="1" w:styleId="Char4">
    <w:name w:val="메모 텍스트 Char"/>
    <w:link w:val="afd"/>
    <w:rsid w:val="0077132A"/>
    <w:rPr>
      <w:rFonts w:ascii="맑은 고딕" w:eastAsia="맑은 고딕" w:hAnsi="맑은 고딕" w:cs="맑은 고딕"/>
    </w:rPr>
  </w:style>
  <w:style w:type="paragraph" w:styleId="afe">
    <w:name w:val="annotation subject"/>
    <w:basedOn w:val="afd"/>
    <w:next w:val="afd"/>
    <w:link w:val="Char5"/>
    <w:rsid w:val="0077132A"/>
    <w:rPr>
      <w:b/>
      <w:bCs/>
    </w:rPr>
  </w:style>
  <w:style w:type="character" w:customStyle="1" w:styleId="Char5">
    <w:name w:val="메모 주제 Char"/>
    <w:link w:val="afe"/>
    <w:rsid w:val="0077132A"/>
    <w:rPr>
      <w:rFonts w:ascii="맑은 고딕" w:eastAsia="맑은 고딕" w:hAnsi="맑은 고딕" w:cs="맑은 고딕"/>
      <w:b/>
      <w:bCs/>
    </w:rPr>
  </w:style>
  <w:style w:type="paragraph" w:styleId="aff">
    <w:name w:val="Revision"/>
    <w:hidden/>
    <w:uiPriority w:val="99"/>
    <w:semiHidden/>
    <w:rsid w:val="00045F1C"/>
    <w:rPr>
      <w:rFonts w:ascii="맑은 고딕" w:eastAsia="맑은 고딕" w:hAnsi="맑은 고딕" w:cs="맑은 고딕"/>
    </w:rPr>
  </w:style>
  <w:style w:type="paragraph" w:customStyle="1" w:styleId="MS">
    <w:name w:val="MS바탕글"/>
    <w:basedOn w:val="a0"/>
    <w:rsid w:val="009C2AE1"/>
    <w:pPr>
      <w:shd w:val="clear" w:color="auto" w:fill="FFFFFF"/>
      <w:autoSpaceDE w:val="0"/>
      <w:autoSpaceDN w:val="0"/>
      <w:adjustRightInd/>
      <w:snapToGrid w:val="0"/>
      <w:spacing w:line="360" w:lineRule="auto"/>
      <w:ind w:firstLine="568"/>
    </w:pPr>
    <w:rPr>
      <w:rFonts w:ascii="굴림" w:eastAsia="굴림" w:hAnsi="굴림" w:cs="굴림"/>
      <w:color w:val="000000"/>
    </w:rPr>
  </w:style>
  <w:style w:type="paragraph" w:customStyle="1" w:styleId="xl65">
    <w:name w:val="xl65"/>
    <w:basedOn w:val="a0"/>
    <w:rsid w:val="009C2AE1"/>
    <w:pPr>
      <w:shd w:val="clear" w:color="auto" w:fill="FFFFFF"/>
      <w:autoSpaceDE w:val="0"/>
      <w:autoSpaceDN w:val="0"/>
      <w:adjustRightInd/>
      <w:snapToGrid w:val="0"/>
      <w:spacing w:line="384" w:lineRule="auto"/>
    </w:pPr>
    <w:rPr>
      <w:rFonts w:ascii="굴림" w:eastAsia="굴림" w:hAnsi="굴림" w:cs="굴림"/>
      <w:color w:val="000000"/>
      <w:sz w:val="22"/>
      <w:szCs w:val="22"/>
    </w:rPr>
  </w:style>
  <w:style w:type="paragraph" w:customStyle="1" w:styleId="-">
    <w:name w:val="글머리-본문"/>
    <w:basedOn w:val="a0"/>
    <w:rsid w:val="00611CD2"/>
    <w:pPr>
      <w:widowControl/>
      <w:numPr>
        <w:numId w:val="14"/>
      </w:numPr>
      <w:wordWrap/>
      <w:spacing w:line="280" w:lineRule="atLeast"/>
    </w:pPr>
    <w:rPr>
      <w:rFonts w:ascii="바탕체" w:eastAsia="바탕체" w:hAnsi="Times New Roman" w:cs="Times New Roman"/>
      <w:sz w:val="22"/>
    </w:rPr>
  </w:style>
  <w:style w:type="character" w:customStyle="1" w:styleId="Char">
    <w:name w:val="캡션 Char"/>
    <w:link w:val="a4"/>
    <w:locked/>
    <w:rsid w:val="00AC1AFB"/>
    <w:rPr>
      <w:rFonts w:ascii="맑은 고딕" w:eastAsia="맑은 고딕" w:hAnsi="맑은 고딕" w:cs="맑은 고딕"/>
      <w:b/>
    </w:rPr>
  </w:style>
  <w:style w:type="paragraph" w:styleId="aff0">
    <w:name w:val="table of figures"/>
    <w:basedOn w:val="a0"/>
    <w:next w:val="a0"/>
    <w:uiPriority w:val="99"/>
    <w:rsid w:val="00AC1AFB"/>
    <w:pPr>
      <w:ind w:left="200" w:hangingChars="200" w:hanging="200"/>
    </w:pPr>
  </w:style>
  <w:style w:type="character" w:customStyle="1" w:styleId="Char2">
    <w:name w:val="바닥글 Char"/>
    <w:basedOn w:val="a1"/>
    <w:link w:val="a8"/>
    <w:uiPriority w:val="99"/>
    <w:rsid w:val="00F8434F"/>
    <w:rPr>
      <w:rFonts w:ascii="맑은 고딕" w:eastAsia="맑은 고딕" w:hAnsi="맑은 고딕" w:cs="맑은 고딕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3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2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9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49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945813">
                      <w:marLeft w:val="-9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59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6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5635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716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598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5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fontTable" Target="fontTable.xml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footer" Target="footer1.xm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header" Target="header1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gram%20Files\Microsoft%20Office\Templates\&#54364;&#51456;&#47928;&#49436;.dot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225FF-8D3F-44D3-A14E-6C75B777C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표준문서.dot</Template>
  <TotalTime>35</TotalTime>
  <Pages>63</Pages>
  <Words>1757</Words>
  <Characters>10015</Characters>
  <Application>Microsoft Office Word</Application>
  <DocSecurity>0</DocSecurity>
  <Lines>83</Lines>
  <Paragraphs>23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문서표준템플릿</vt:lpstr>
    </vt:vector>
  </TitlesOfParts>
  <Company/>
  <LinksUpToDate>false</LinksUpToDate>
  <CharactersWithSpaces>11749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문서표준템플릿</dc:title>
  <dc:subject/>
  <dc:creator>NDS품질보증팀</dc:creator>
  <cp:keywords/>
  <dc:description/>
  <cp:lastModifiedBy>KRA</cp:lastModifiedBy>
  <cp:revision>8</cp:revision>
  <cp:lastPrinted>2012-04-13T01:21:00Z</cp:lastPrinted>
  <dcterms:created xsi:type="dcterms:W3CDTF">2024-03-29T09:20:00Z</dcterms:created>
  <dcterms:modified xsi:type="dcterms:W3CDTF">2025-02-22T06:02:00Z</dcterms:modified>
</cp:coreProperties>
</file>